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61BF8" w14:textId="6A2208ED" w:rsidR="0018367D" w:rsidRPr="00C47C73" w:rsidRDefault="0018367D" w:rsidP="0018367D">
      <w:pPr>
        <w:spacing w:before="92"/>
        <w:ind w:left="1441"/>
        <w:rPr>
          <w:rFonts w:ascii="Arial" w:hAnsi="Arial" w:cs="Arial"/>
          <w:b/>
          <w:sz w:val="27"/>
        </w:rPr>
      </w:pPr>
      <w:r w:rsidRPr="00C47C73">
        <w:rPr>
          <w:rFonts w:ascii="Arial" w:hAnsi="Arial" w:cs="Arial"/>
          <w:b/>
          <w:color w:val="1A1A1A"/>
          <w:sz w:val="27"/>
        </w:rPr>
        <w:t>TAUSHETSERKLÆRING OG VILKÅR FOR BRUK</w:t>
      </w:r>
    </w:p>
    <w:p w14:paraId="0C685853" w14:textId="361C72BA" w:rsidR="0018367D" w:rsidRPr="00C47C73" w:rsidRDefault="00C47C73" w:rsidP="00C47C73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/>
      </w:r>
      <w:r w:rsidR="0018367D" w:rsidRPr="00C47C73">
        <w:rPr>
          <w:rFonts w:ascii="Arial" w:hAnsi="Arial" w:cs="Arial"/>
          <w:sz w:val="19"/>
          <w:szCs w:val="19"/>
        </w:rPr>
        <w:t xml:space="preserve">l forbindelse med </w:t>
      </w:r>
      <w:r w:rsidR="00A0134C" w:rsidRPr="00C47C73">
        <w:rPr>
          <w:rFonts w:ascii="Arial" w:hAnsi="Arial" w:cs="Arial"/>
          <w:sz w:val="19"/>
          <w:szCs w:val="19"/>
        </w:rPr>
        <w:t>(</w:t>
      </w:r>
      <w:r w:rsidR="0018367D" w:rsidRPr="00C47C73">
        <w:rPr>
          <w:rFonts w:ascii="Arial" w:hAnsi="Arial" w:cs="Arial"/>
          <w:sz w:val="19"/>
          <w:szCs w:val="19"/>
        </w:rPr>
        <w:t>XX) sitt verv i en av Norsk Kennel Klub ("NKK") sine raseklubber, er bruker gitt tilgang til NKKs fagsystemer. Bruker vil derfor få tilgang til konfidensiell informasjon tilhørende NKK og dennes</w:t>
      </w:r>
      <w:r w:rsidRPr="00C47C73">
        <w:rPr>
          <w:rFonts w:ascii="Arial" w:hAnsi="Arial" w:cs="Arial"/>
          <w:sz w:val="19"/>
          <w:szCs w:val="19"/>
        </w:rPr>
        <w:t xml:space="preserve"> </w:t>
      </w:r>
      <w:r w:rsidR="0018367D" w:rsidRPr="00C47C73">
        <w:rPr>
          <w:rFonts w:ascii="Arial" w:hAnsi="Arial" w:cs="Arial"/>
          <w:sz w:val="19"/>
          <w:szCs w:val="19"/>
        </w:rPr>
        <w:t>virksomhet.</w:t>
      </w:r>
    </w:p>
    <w:p w14:paraId="053CEA63" w14:textId="1D5A0ECA" w:rsidR="0018367D" w:rsidRPr="00C47C73" w:rsidRDefault="0018367D" w:rsidP="00C47C73">
      <w:pPr>
        <w:rPr>
          <w:rFonts w:ascii="Arial" w:hAnsi="Arial" w:cs="Arial"/>
          <w:sz w:val="19"/>
          <w:szCs w:val="19"/>
        </w:rPr>
      </w:pPr>
      <w:r w:rsidRPr="00C47C73">
        <w:rPr>
          <w:rFonts w:ascii="Arial" w:hAnsi="Arial" w:cs="Arial"/>
          <w:sz w:val="19"/>
          <w:szCs w:val="19"/>
        </w:rPr>
        <w:t>Med "</w:t>
      </w:r>
      <w:r w:rsidR="00C47C73">
        <w:rPr>
          <w:rFonts w:ascii="Arial" w:hAnsi="Arial" w:cs="Arial"/>
          <w:sz w:val="19"/>
          <w:szCs w:val="19"/>
        </w:rPr>
        <w:t>k</w:t>
      </w:r>
      <w:r w:rsidRPr="00C47C73">
        <w:rPr>
          <w:rFonts w:ascii="Arial" w:hAnsi="Arial" w:cs="Arial"/>
          <w:sz w:val="19"/>
          <w:szCs w:val="19"/>
        </w:rPr>
        <w:t>onfidensiell Informasjon" menes data tilgjengelig i NKK sin database, som personopplysninger, medlemskap, eierforhold, betalingsinformasjon, brukernavn og passord.</w:t>
      </w:r>
      <w:r w:rsidR="004F6B90" w:rsidRPr="00C47C73">
        <w:rPr>
          <w:rFonts w:ascii="Arial" w:hAnsi="Arial" w:cs="Arial"/>
          <w:sz w:val="19"/>
          <w:szCs w:val="19"/>
        </w:rPr>
        <w:t xml:space="preserve"> </w:t>
      </w:r>
      <w:r w:rsidRPr="00C47C73">
        <w:rPr>
          <w:rFonts w:ascii="Arial" w:hAnsi="Arial" w:cs="Arial"/>
          <w:sz w:val="19"/>
          <w:szCs w:val="19"/>
        </w:rPr>
        <w:t>Videre omfatter konfidensiell Informasjon all informasjon NKK har tilkjennegitt er konfidensiell, eller er av virksomhetskritisk art for NKK.</w:t>
      </w:r>
    </w:p>
    <w:p w14:paraId="0CF885AD" w14:textId="77777777" w:rsidR="0018367D" w:rsidRPr="00C47C73" w:rsidRDefault="0018367D" w:rsidP="00C47C73">
      <w:pPr>
        <w:rPr>
          <w:rFonts w:ascii="Arial" w:hAnsi="Arial" w:cs="Arial"/>
          <w:sz w:val="19"/>
          <w:szCs w:val="19"/>
        </w:rPr>
      </w:pPr>
      <w:r w:rsidRPr="00C47C73">
        <w:rPr>
          <w:rFonts w:ascii="Arial" w:hAnsi="Arial" w:cs="Arial"/>
          <w:sz w:val="19"/>
          <w:szCs w:val="19"/>
        </w:rPr>
        <w:t>For brukers tilgang til NKK sin database gjelder følgende vilkår:</w:t>
      </w:r>
    </w:p>
    <w:p w14:paraId="352CE9AF" w14:textId="77777777" w:rsidR="0018367D" w:rsidRPr="00C47C73" w:rsidRDefault="0018367D" w:rsidP="0018367D">
      <w:pPr>
        <w:pStyle w:val="Brdtekst"/>
        <w:spacing w:before="2"/>
        <w:rPr>
          <w:sz w:val="19"/>
          <w:szCs w:val="19"/>
          <w:lang w:val="nb-NO"/>
        </w:rPr>
      </w:pPr>
    </w:p>
    <w:p w14:paraId="5B8E5CE4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Bruker skal bevare taushet om all konfidensiell Informasjon og behandle slikt med</w:t>
      </w:r>
      <w:r w:rsidRPr="00C47C73">
        <w:rPr>
          <w:rFonts w:ascii="Arial" w:hAnsi="Arial" w:cs="Arial"/>
          <w:color w:val="1A1A1A"/>
          <w:spacing w:val="-23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aktsomhet.</w:t>
      </w:r>
    </w:p>
    <w:p w14:paraId="6A2E006A" w14:textId="77777777" w:rsidR="0018367D" w:rsidRPr="00C47C73" w:rsidRDefault="0018367D" w:rsidP="0018367D">
      <w:pPr>
        <w:pStyle w:val="Listeavsnitt"/>
        <w:widowControl w:val="0"/>
        <w:tabs>
          <w:tab w:val="left" w:pos="832"/>
          <w:tab w:val="left" w:pos="834"/>
        </w:tabs>
        <w:autoSpaceDE w:val="0"/>
        <w:autoSpaceDN w:val="0"/>
        <w:spacing w:after="0"/>
        <w:ind w:left="830"/>
        <w:contextualSpacing w:val="0"/>
        <w:jc w:val="right"/>
        <w:rPr>
          <w:rFonts w:ascii="Arial" w:hAnsi="Arial" w:cs="Arial"/>
          <w:color w:val="313131"/>
          <w:sz w:val="19"/>
          <w:szCs w:val="19"/>
        </w:rPr>
      </w:pPr>
    </w:p>
    <w:p w14:paraId="4670CE1F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Bruker kan ikke benytte konfidensiell Informasjon til annet formål enn utføring av nødvendige oppgaver for sin respektive</w:t>
      </w:r>
      <w:r w:rsidRPr="00C47C73">
        <w:rPr>
          <w:rFonts w:ascii="Arial" w:hAnsi="Arial" w:cs="Arial"/>
          <w:color w:val="1A1A1A"/>
          <w:spacing w:val="10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raseklubb.</w:t>
      </w:r>
    </w:p>
    <w:p w14:paraId="70A04A29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7E83F2A6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 xml:space="preserve">Bruk av NKK sine data til kommersielle formål er forbudt med mindre det foreligger skriftlig tillatelse fra NKK til slik bruk </w:t>
      </w:r>
      <w:r w:rsidRPr="00C47C73">
        <w:rPr>
          <w:rFonts w:ascii="Arial" w:hAnsi="Arial" w:cs="Arial"/>
          <w:color w:val="313131"/>
          <w:sz w:val="19"/>
          <w:szCs w:val="19"/>
        </w:rPr>
        <w:t>i</w:t>
      </w:r>
      <w:r w:rsidRPr="00C47C73">
        <w:rPr>
          <w:rFonts w:ascii="Arial" w:hAnsi="Arial" w:cs="Arial"/>
          <w:color w:val="313131"/>
          <w:spacing w:val="16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forkant.</w:t>
      </w:r>
    </w:p>
    <w:p w14:paraId="2700BA53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17C2FFE6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Bruker plikter å ta de forholdsregler som etter forholdene fremstår som nødvendige for å sikre at Konfidensiell Informasjon ikke blir gjort kjent for andre i strid med denne taushetserklæring, og at det ikke skjer utilsiktet spredning av konfidensiell</w:t>
      </w:r>
      <w:r w:rsidRPr="00C47C73">
        <w:rPr>
          <w:rFonts w:ascii="Arial" w:hAnsi="Arial" w:cs="Arial"/>
          <w:color w:val="1A1A1A"/>
          <w:spacing w:val="15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informasjon.</w:t>
      </w:r>
    </w:p>
    <w:p w14:paraId="2EDFD4B3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527863C0" w14:textId="09DA2233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 xml:space="preserve">Bruker skal sørge for at brukernavn og passord ikke blir gjort kjent for andre enn bruker </w:t>
      </w:r>
      <w:r w:rsidR="00A0134C" w:rsidRPr="00C47C73">
        <w:rPr>
          <w:rFonts w:ascii="Arial" w:hAnsi="Arial" w:cs="Arial"/>
          <w:color w:val="1A1A1A"/>
          <w:spacing w:val="-3"/>
          <w:sz w:val="19"/>
          <w:szCs w:val="19"/>
        </w:rPr>
        <w:t>selv</w:t>
      </w:r>
      <w:r w:rsidRPr="00C47C73">
        <w:rPr>
          <w:rFonts w:ascii="Arial" w:hAnsi="Arial" w:cs="Arial"/>
          <w:color w:val="464646"/>
          <w:spacing w:val="-3"/>
          <w:sz w:val="19"/>
          <w:szCs w:val="19"/>
        </w:rPr>
        <w:t xml:space="preserve">. </w:t>
      </w:r>
      <w:r w:rsidRPr="00C47C73">
        <w:rPr>
          <w:rFonts w:ascii="Arial" w:hAnsi="Arial" w:cs="Arial"/>
          <w:color w:val="1A1A1A"/>
          <w:sz w:val="19"/>
          <w:szCs w:val="19"/>
        </w:rPr>
        <w:t>Bruker er ansvarlig for ethvert data-uttrekk som skjer med brukers</w:t>
      </w:r>
      <w:r w:rsidRPr="00C47C73">
        <w:rPr>
          <w:rFonts w:ascii="Arial" w:hAnsi="Arial" w:cs="Arial"/>
          <w:color w:val="1A1A1A"/>
          <w:spacing w:val="13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tilgangsrettigheter.</w:t>
      </w:r>
    </w:p>
    <w:p w14:paraId="6F97AB57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09A4B729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Dersom bruker blir oppmerksom på at konfidensiell informasjon er gjort kjent for tredjeparter i strid med bestemmelsene i avtalen, skal NKK varsles</w:t>
      </w:r>
      <w:r w:rsidRPr="00C47C73">
        <w:rPr>
          <w:rFonts w:ascii="Arial" w:hAnsi="Arial" w:cs="Arial"/>
          <w:color w:val="1A1A1A"/>
          <w:spacing w:val="-23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umiddelbart.</w:t>
      </w:r>
    </w:p>
    <w:p w14:paraId="0F135BD7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43671712" w14:textId="105EB7A0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Taushetsplikten gjelder i den periode bruker har tilgang til NKK sin</w:t>
      </w:r>
      <w:r w:rsidR="00A0134C" w:rsidRPr="00C47C73">
        <w:rPr>
          <w:rFonts w:ascii="Arial" w:hAnsi="Arial" w:cs="Arial"/>
          <w:color w:val="1A1A1A"/>
          <w:sz w:val="19"/>
          <w:szCs w:val="19"/>
        </w:rPr>
        <w:t>e</w:t>
      </w:r>
      <w:r w:rsidRPr="00C47C73">
        <w:rPr>
          <w:rFonts w:ascii="Arial" w:hAnsi="Arial" w:cs="Arial"/>
          <w:color w:val="1A1A1A"/>
          <w:sz w:val="19"/>
          <w:szCs w:val="19"/>
        </w:rPr>
        <w:t xml:space="preserve"> fagsystemer og skal vedvare så lenge den mottatte informasjon er å anse som konfidensiell </w:t>
      </w:r>
      <w:r w:rsidRPr="00C47C73">
        <w:rPr>
          <w:rFonts w:ascii="Arial" w:hAnsi="Arial" w:cs="Arial"/>
          <w:color w:val="1A1A1A"/>
          <w:spacing w:val="-3"/>
          <w:sz w:val="19"/>
          <w:szCs w:val="19"/>
        </w:rPr>
        <w:t>Informasjon</w:t>
      </w:r>
      <w:r w:rsidRPr="00C47C73">
        <w:rPr>
          <w:rFonts w:ascii="Arial" w:hAnsi="Arial" w:cs="Arial"/>
          <w:color w:val="464646"/>
          <w:spacing w:val="-3"/>
          <w:sz w:val="19"/>
          <w:szCs w:val="19"/>
        </w:rPr>
        <w:t>.</w:t>
      </w:r>
    </w:p>
    <w:p w14:paraId="64ECD64B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191C6565" w14:textId="29C2ED75" w:rsidR="0018367D" w:rsidRPr="00C47C73" w:rsidRDefault="0018367D" w:rsidP="00C47C73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NKK forbeholder seg retten til å stenge bruker sin tilgang til NKK sin database ved mistanke om</w:t>
      </w:r>
      <w:r w:rsidRPr="00C47C73">
        <w:rPr>
          <w:rFonts w:ascii="Arial" w:hAnsi="Arial" w:cs="Arial"/>
          <w:color w:val="1A1A1A"/>
          <w:spacing w:val="2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brudd</w:t>
      </w:r>
      <w:r w:rsidR="00C47C73">
        <w:rPr>
          <w:rFonts w:ascii="Arial" w:hAnsi="Arial" w:cs="Arial"/>
          <w:color w:val="1A1A1A"/>
          <w:sz w:val="19"/>
          <w:szCs w:val="19"/>
        </w:rPr>
        <w:t xml:space="preserve"> </w:t>
      </w:r>
      <w:r w:rsidRPr="00C47C73">
        <w:rPr>
          <w:color w:val="1A1A1A"/>
          <w:sz w:val="19"/>
          <w:szCs w:val="19"/>
        </w:rPr>
        <w:t>på disse vilkårene.</w:t>
      </w:r>
    </w:p>
    <w:p w14:paraId="6A725C5F" w14:textId="77777777" w:rsidR="0018367D" w:rsidRPr="00C47C73" w:rsidRDefault="0018367D" w:rsidP="0018367D">
      <w:pPr>
        <w:pStyle w:val="Brdtekst"/>
        <w:spacing w:before="57" w:line="204" w:lineRule="exact"/>
        <w:ind w:left="824"/>
        <w:rPr>
          <w:color w:val="1A1A1A"/>
          <w:sz w:val="19"/>
          <w:szCs w:val="19"/>
          <w:lang w:val="nb-NO"/>
        </w:rPr>
      </w:pPr>
    </w:p>
    <w:p w14:paraId="7B79A6C8" w14:textId="5D45FCD3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313131"/>
          <w:sz w:val="19"/>
          <w:szCs w:val="19"/>
        </w:rPr>
        <w:t xml:space="preserve">Når bruker fratrer sitt verv i respektiv </w:t>
      </w:r>
      <w:r w:rsidR="00A0134C" w:rsidRPr="00C47C73">
        <w:rPr>
          <w:rFonts w:ascii="Arial" w:hAnsi="Arial" w:cs="Arial"/>
          <w:color w:val="313131"/>
          <w:sz w:val="19"/>
          <w:szCs w:val="19"/>
        </w:rPr>
        <w:t>raseklubb,</w:t>
      </w:r>
      <w:r w:rsidRPr="00C47C73">
        <w:rPr>
          <w:rFonts w:ascii="Arial" w:hAnsi="Arial" w:cs="Arial"/>
          <w:color w:val="313131"/>
          <w:sz w:val="19"/>
          <w:szCs w:val="19"/>
        </w:rPr>
        <w:t xml:space="preserve"> er klubben </w:t>
      </w:r>
      <w:r w:rsidR="00A0134C" w:rsidRPr="00C47C73">
        <w:rPr>
          <w:rFonts w:ascii="Arial" w:hAnsi="Arial" w:cs="Arial"/>
          <w:color w:val="313131"/>
          <w:sz w:val="19"/>
          <w:szCs w:val="19"/>
        </w:rPr>
        <w:t>selv</w:t>
      </w:r>
      <w:r w:rsidRPr="00C47C73">
        <w:rPr>
          <w:rFonts w:ascii="Arial" w:hAnsi="Arial" w:cs="Arial"/>
          <w:color w:val="313131"/>
          <w:sz w:val="19"/>
          <w:szCs w:val="19"/>
        </w:rPr>
        <w:t xml:space="preserve"> ansvarlig for å oppdatere bruker og bytte passord.</w:t>
      </w:r>
    </w:p>
    <w:p w14:paraId="5DE0A4CB" w14:textId="77777777" w:rsidR="0018367D" w:rsidRPr="00C47C73" w:rsidRDefault="0018367D" w:rsidP="0018367D">
      <w:pPr>
        <w:pStyle w:val="Brdtekst"/>
        <w:spacing w:before="9"/>
        <w:rPr>
          <w:sz w:val="19"/>
          <w:szCs w:val="19"/>
          <w:lang w:val="nb-NO"/>
        </w:rPr>
      </w:pPr>
    </w:p>
    <w:p w14:paraId="0E1EF397" w14:textId="77777777" w:rsidR="0018367D" w:rsidRPr="00C47C73" w:rsidRDefault="0018367D" w:rsidP="0018367D">
      <w:pPr>
        <w:pStyle w:val="Brdtekst"/>
        <w:ind w:left="101"/>
        <w:rPr>
          <w:sz w:val="19"/>
          <w:szCs w:val="19"/>
          <w:lang w:val="nb-NO"/>
        </w:rPr>
      </w:pPr>
      <w:r w:rsidRPr="00C47C73">
        <w:rPr>
          <w:color w:val="1A1A1A"/>
          <w:sz w:val="19"/>
          <w:szCs w:val="19"/>
          <w:lang w:val="nb-NO"/>
        </w:rPr>
        <w:t>De ovenstående vilkår er lest, forstått og akseptert av undertegnede</w:t>
      </w:r>
      <w:r w:rsidRPr="00C47C73">
        <w:rPr>
          <w:color w:val="464646"/>
          <w:sz w:val="19"/>
          <w:szCs w:val="19"/>
          <w:lang w:val="nb-NO"/>
        </w:rPr>
        <w:t>:</w:t>
      </w:r>
    </w:p>
    <w:p w14:paraId="54739449" w14:textId="77777777" w:rsidR="0018367D" w:rsidRPr="00C47C73" w:rsidRDefault="0018367D" w:rsidP="0018367D">
      <w:pPr>
        <w:pStyle w:val="Brdtekst"/>
        <w:spacing w:before="53"/>
        <w:ind w:left="101"/>
        <w:rPr>
          <w:sz w:val="19"/>
          <w:szCs w:val="19"/>
          <w:lang w:val="nb-NO"/>
        </w:rPr>
      </w:pPr>
      <w:r w:rsidRPr="00C47C73">
        <w:rPr>
          <w:color w:val="1A1A1A"/>
          <w:sz w:val="19"/>
          <w:szCs w:val="19"/>
          <w:lang w:val="nb-NO"/>
        </w:rPr>
        <w:t>Raseklubb/forbund er ansvarlig for at styrene i deres avdelinger/lokalklubber signerer avtalen</w:t>
      </w:r>
      <w:r w:rsidRPr="00C47C73">
        <w:rPr>
          <w:color w:val="565959"/>
          <w:sz w:val="19"/>
          <w:szCs w:val="19"/>
          <w:lang w:val="nb-NO"/>
        </w:rPr>
        <w:t>.</w:t>
      </w:r>
    </w:p>
    <w:p w14:paraId="73F50761" w14:textId="77777777" w:rsidR="0018367D" w:rsidRPr="00C47C73" w:rsidRDefault="0018367D" w:rsidP="0018367D">
      <w:pPr>
        <w:tabs>
          <w:tab w:val="left" w:pos="254"/>
          <w:tab w:val="left" w:pos="1109"/>
        </w:tabs>
        <w:spacing w:line="226" w:lineRule="exact"/>
        <w:ind w:right="595"/>
        <w:rPr>
          <w:rFonts w:ascii="Arial" w:hAnsi="Arial" w:cs="Arial"/>
          <w:color w:val="1A1A1A"/>
          <w:sz w:val="20"/>
          <w:u w:val="single" w:color="454545"/>
        </w:rPr>
      </w:pPr>
    </w:p>
    <w:p w14:paraId="32BA7EFA" w14:textId="6B337344" w:rsidR="0018367D" w:rsidRPr="00A0134C" w:rsidRDefault="0018367D" w:rsidP="00A0134C">
      <w:pPr>
        <w:tabs>
          <w:tab w:val="left" w:pos="254"/>
          <w:tab w:val="left" w:pos="1109"/>
        </w:tabs>
        <w:spacing w:line="226" w:lineRule="exact"/>
        <w:ind w:right="595"/>
        <w:jc w:val="center"/>
        <w:rPr>
          <w:rFonts w:ascii="Times New Roman" w:hAnsi="Times New Roman" w:cs="Times New Roman"/>
          <w:sz w:val="19"/>
          <w:szCs w:val="19"/>
        </w:rPr>
      </w:pPr>
      <w:r w:rsidRPr="00A0134C">
        <w:rPr>
          <w:rFonts w:ascii="Times New Roman" w:hAnsi="Times New Roman" w:cs="Times New Roman"/>
          <w:color w:val="1A1A1A"/>
          <w:sz w:val="19"/>
          <w:szCs w:val="19"/>
          <w:u w:val="single" w:color="454545"/>
        </w:rPr>
        <w:t xml:space="preserve"> </w:t>
      </w:r>
      <w:r w:rsidRPr="00A0134C">
        <w:rPr>
          <w:rFonts w:ascii="Times New Roman" w:hAnsi="Times New Roman" w:cs="Times New Roman"/>
          <w:color w:val="1A1A1A"/>
          <w:sz w:val="19"/>
          <w:szCs w:val="19"/>
          <w:u w:val="single" w:color="454545"/>
        </w:rPr>
        <w:tab/>
      </w:r>
      <w:r w:rsidRPr="00A0134C">
        <w:rPr>
          <w:rFonts w:ascii="Times New Roman" w:hAnsi="Times New Roman" w:cs="Times New Roman"/>
          <w:color w:val="1A1A1A"/>
          <w:sz w:val="19"/>
          <w:szCs w:val="19"/>
        </w:rPr>
        <w:t xml:space="preserve"> </w:t>
      </w:r>
      <w:r w:rsidRPr="00A0134C">
        <w:rPr>
          <w:rFonts w:ascii="Times New Roman" w:hAnsi="Times New Roman" w:cs="Times New Roman"/>
          <w:color w:val="1A1A1A"/>
          <w:spacing w:val="-12"/>
          <w:w w:val="105"/>
          <w:sz w:val="19"/>
          <w:szCs w:val="19"/>
        </w:rPr>
        <w:t>/</w:t>
      </w:r>
      <w:r w:rsidRPr="00A0134C">
        <w:rPr>
          <w:rFonts w:ascii="Times New Roman" w:hAnsi="Times New Roman" w:cs="Times New Roman"/>
          <w:color w:val="1A1A1A"/>
          <w:spacing w:val="-12"/>
          <w:w w:val="105"/>
          <w:sz w:val="19"/>
          <w:szCs w:val="19"/>
          <w:u w:val="single" w:color="454545"/>
        </w:rPr>
        <w:t xml:space="preserve">     </w:t>
      </w:r>
      <w:r w:rsidRPr="00A0134C">
        <w:rPr>
          <w:rFonts w:ascii="Times New Roman" w:hAnsi="Times New Roman" w:cs="Times New Roman"/>
          <w:color w:val="1A1A1A"/>
          <w:spacing w:val="-12"/>
          <w:w w:val="105"/>
          <w:sz w:val="19"/>
          <w:szCs w:val="19"/>
        </w:rPr>
        <w:t xml:space="preserve">      </w:t>
      </w:r>
      <w:r w:rsidRPr="00A0134C">
        <w:rPr>
          <w:rFonts w:ascii="Times New Roman" w:hAnsi="Times New Roman" w:cs="Times New Roman"/>
          <w:color w:val="1A1A1A"/>
          <w:spacing w:val="-3"/>
          <w:w w:val="105"/>
          <w:sz w:val="19"/>
          <w:szCs w:val="19"/>
        </w:rPr>
        <w:t>20</w:t>
      </w:r>
      <w:r w:rsidRPr="00A0134C">
        <w:rPr>
          <w:rFonts w:ascii="Times New Roman" w:hAnsi="Times New Roman" w:cs="Times New Roman"/>
          <w:color w:val="464646"/>
          <w:spacing w:val="-3"/>
          <w:w w:val="105"/>
          <w:sz w:val="19"/>
          <w:szCs w:val="19"/>
        </w:rPr>
        <w:t xml:space="preserve">_    </w:t>
      </w:r>
    </w:p>
    <w:p w14:paraId="67CC98B3" w14:textId="13923622" w:rsidR="0018367D" w:rsidRPr="00A0134C" w:rsidRDefault="0018367D" w:rsidP="00A0134C">
      <w:pPr>
        <w:spacing w:before="95" w:after="0" w:line="643" w:lineRule="auto"/>
        <w:ind w:left="397" w:right="5982" w:hanging="6"/>
        <w:rPr>
          <w:rFonts w:ascii="Times New Roman" w:hAnsi="Times New Roman" w:cs="Times New Roman"/>
          <w:b/>
          <w:sz w:val="19"/>
          <w:szCs w:val="19"/>
        </w:rPr>
      </w:pPr>
      <w:r w:rsidRPr="00A0134C">
        <w:rPr>
          <w:rFonts w:ascii="Times New Roman" w:hAnsi="Times New Roman" w:cs="Times New Roman"/>
          <w:b/>
          <w:color w:val="1A1A1A"/>
          <w:w w:val="105"/>
          <w:sz w:val="19"/>
          <w:szCs w:val="19"/>
        </w:rPr>
        <w:t>Raseklubb/Forbund/avdeling: Navn:</w:t>
      </w:r>
      <w:r w:rsidRPr="00A0134C">
        <w:rPr>
          <w:rFonts w:ascii="Times New Roman" w:hAnsi="Times New Roman" w:cs="Times New Roman"/>
          <w:b/>
          <w:sz w:val="19"/>
          <w:szCs w:val="19"/>
        </w:rPr>
        <w:br/>
      </w:r>
      <w:r w:rsidRPr="00A0134C">
        <w:rPr>
          <w:rFonts w:ascii="Times New Roman" w:hAnsi="Times New Roman" w:cs="Times New Roman"/>
          <w:b/>
          <w:color w:val="1A1A1A"/>
          <w:w w:val="105"/>
          <w:sz w:val="19"/>
          <w:szCs w:val="19"/>
        </w:rPr>
        <w:t>Rolle/verv:</w:t>
      </w:r>
      <w:r w:rsidR="00A0134C" w:rsidRPr="00A0134C">
        <w:rPr>
          <w:rFonts w:ascii="Times New Roman" w:hAnsi="Times New Roman" w:cs="Times New Roman"/>
          <w:b/>
          <w:sz w:val="19"/>
          <w:szCs w:val="19"/>
        </w:rPr>
        <w:br/>
      </w:r>
      <w:r w:rsidRPr="00A0134C">
        <w:rPr>
          <w:rFonts w:ascii="Times New Roman" w:hAnsi="Times New Roman" w:cs="Times New Roman"/>
          <w:b/>
          <w:sz w:val="19"/>
          <w:szCs w:val="19"/>
        </w:rPr>
        <w:t>Signatur:</w:t>
      </w:r>
    </w:p>
    <w:sectPr w:rsidR="0018367D" w:rsidRPr="00A0134C" w:rsidSect="000B205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567" w:right="1700" w:bottom="1418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D53F4" w14:textId="77777777" w:rsidR="00A11647" w:rsidRDefault="00A11647">
      <w:r>
        <w:separator/>
      </w:r>
    </w:p>
  </w:endnote>
  <w:endnote w:type="continuationSeparator" w:id="0">
    <w:p w14:paraId="533CB033" w14:textId="77777777" w:rsidR="00A11647" w:rsidRDefault="00A1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Book">
    <w:altName w:val="Arial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6663"/>
      <w:gridCol w:w="3260"/>
      <w:gridCol w:w="284"/>
    </w:tblGrid>
    <w:tr w:rsidR="0043462D" w:rsidRPr="00031AFD" w14:paraId="2B6412A6" w14:textId="77777777" w:rsidTr="00031AFD">
      <w:trPr>
        <w:trHeight w:val="340"/>
      </w:trPr>
      <w:tc>
        <w:tcPr>
          <w:tcW w:w="6663" w:type="dxa"/>
          <w:vAlign w:val="bottom"/>
        </w:tcPr>
        <w:p w14:paraId="6E72CDF0" w14:textId="77777777" w:rsidR="0043462D" w:rsidRPr="00031AFD" w:rsidRDefault="0043462D" w:rsidP="00B877E4">
          <w:pPr>
            <w:pStyle w:val="Topptekst"/>
            <w:rPr>
              <w:rFonts w:ascii="Arial" w:hAnsi="Arial" w:cs="Arial"/>
            </w:rPr>
          </w:pPr>
          <w:r w:rsidRPr="00031AFD">
            <w:rPr>
              <w:rFonts w:ascii="Arial" w:hAnsi="Arial" w:cs="Arial"/>
            </w:rPr>
            <w:t xml:space="preserve">   </w:t>
          </w:r>
        </w:p>
      </w:tc>
      <w:tc>
        <w:tcPr>
          <w:tcW w:w="3260" w:type="dxa"/>
          <w:vAlign w:val="bottom"/>
        </w:tcPr>
        <w:p w14:paraId="45535F15" w14:textId="77777777" w:rsidR="0043462D" w:rsidRPr="00031AFD" w:rsidRDefault="0043462D" w:rsidP="00031AFD">
          <w:pPr>
            <w:pStyle w:val="Topptekst"/>
            <w:jc w:val="right"/>
            <w:rPr>
              <w:rFonts w:ascii="Arial" w:hAnsi="Arial" w:cs="Arial"/>
            </w:rPr>
          </w:pPr>
          <w:r w:rsidRPr="00031AFD">
            <w:rPr>
              <w:rFonts w:ascii="Arial" w:hAnsi="Arial" w:cs="Arial"/>
            </w:rPr>
            <w:t xml:space="preserve">Side </w:t>
          </w:r>
          <w:r w:rsidR="00622AA0" w:rsidRPr="00031AFD">
            <w:rPr>
              <w:rStyle w:val="Sidetall"/>
              <w:rFonts w:ascii="Arial" w:hAnsi="Arial" w:cs="Arial"/>
            </w:rPr>
            <w:fldChar w:fldCharType="begin"/>
          </w:r>
          <w:r w:rsidRPr="00031AFD">
            <w:rPr>
              <w:rStyle w:val="Sidetall"/>
              <w:rFonts w:ascii="Arial" w:hAnsi="Arial" w:cs="Arial"/>
            </w:rPr>
            <w:instrText xml:space="preserve"> PAGE </w:instrText>
          </w:r>
          <w:r w:rsidR="00622AA0" w:rsidRPr="00031AFD">
            <w:rPr>
              <w:rStyle w:val="Sidetall"/>
              <w:rFonts w:ascii="Arial" w:hAnsi="Arial" w:cs="Arial"/>
            </w:rPr>
            <w:fldChar w:fldCharType="separate"/>
          </w:r>
          <w:r w:rsidR="003B2A7C">
            <w:rPr>
              <w:rStyle w:val="Sidetall"/>
              <w:rFonts w:ascii="Arial" w:hAnsi="Arial" w:cs="Arial"/>
              <w:noProof/>
            </w:rPr>
            <w:t>2</w:t>
          </w:r>
          <w:r w:rsidR="00622AA0" w:rsidRPr="00031AFD">
            <w:rPr>
              <w:rStyle w:val="Sidetall"/>
              <w:rFonts w:ascii="Arial" w:hAnsi="Arial" w:cs="Arial"/>
            </w:rPr>
            <w:fldChar w:fldCharType="end"/>
          </w:r>
        </w:p>
      </w:tc>
      <w:tc>
        <w:tcPr>
          <w:tcW w:w="284" w:type="dxa"/>
          <w:vAlign w:val="bottom"/>
        </w:tcPr>
        <w:p w14:paraId="2A737BE0" w14:textId="77777777" w:rsidR="0043462D" w:rsidRPr="00031AFD" w:rsidRDefault="0043462D" w:rsidP="00B877E4">
          <w:pPr>
            <w:pStyle w:val="Topptekst"/>
            <w:rPr>
              <w:rFonts w:ascii="Arial" w:hAnsi="Arial" w:cs="Arial"/>
            </w:rPr>
          </w:pPr>
        </w:p>
      </w:tc>
    </w:tr>
  </w:tbl>
  <w:p w14:paraId="392C2EB7" w14:textId="77777777" w:rsidR="0043462D" w:rsidRPr="00FD34EB" w:rsidRDefault="0043462D" w:rsidP="00FD34EB">
    <w:pPr>
      <w:pStyle w:val="Bunntekst"/>
      <w:spacing w:line="4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85"/>
      <w:gridCol w:w="1085"/>
      <w:gridCol w:w="1869"/>
      <w:gridCol w:w="1701"/>
      <w:gridCol w:w="1843"/>
      <w:gridCol w:w="2410"/>
    </w:tblGrid>
    <w:tr w:rsidR="0043462D" w:rsidRPr="00D13FDC" w14:paraId="73A646DA" w14:textId="77777777" w:rsidTr="00C957E0">
      <w:trPr>
        <w:trHeight w:val="1131"/>
      </w:trPr>
      <w:tc>
        <w:tcPr>
          <w:tcW w:w="1085" w:type="dxa"/>
        </w:tcPr>
        <w:p w14:paraId="1DDA63E4" w14:textId="2E433E2C" w:rsidR="0043462D" w:rsidRPr="00D13FDC" w:rsidRDefault="00D73144" w:rsidP="00E77004">
          <w:pPr>
            <w:pStyle w:val="Bunntekst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E36D6CD" wp14:editId="49A0860B">
                    <wp:simplePos x="0" y="0"/>
                    <wp:positionH relativeFrom="column">
                      <wp:posOffset>-415290</wp:posOffset>
                    </wp:positionH>
                    <wp:positionV relativeFrom="paragraph">
                      <wp:posOffset>-96520</wp:posOffset>
                    </wp:positionV>
                    <wp:extent cx="6953250" cy="0"/>
                    <wp:effectExtent l="13335" t="8255" r="5715" b="10795"/>
                    <wp:wrapNone/>
                    <wp:docPr id="3" name="Auto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9532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62B1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0846AA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" o:spid="_x0000_s1026" type="#_x0000_t32" style="position:absolute;margin-left:-32.7pt;margin-top:-7.6pt;width:547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" strokecolor="#62b1e5">
                    <v:stroke dashstyle="longDash"/>
                  </v:shape>
                </w:pict>
              </mc:Fallback>
            </mc:AlternateContent>
          </w:r>
          <w:r w:rsidR="0043462D"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550F14D4" wp14:editId="3E9EF19E">
                <wp:extent cx="600075" cy="598805"/>
                <wp:effectExtent l="19050" t="0" r="9525" b="0"/>
                <wp:docPr id="14" name="Bilde 16" descr="FCI 29juli05 Logo en format BITMAP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CI 29juli05 Logo en format BITMAP.BMP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59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3462D">
            <w:rPr>
              <w:rFonts w:ascii="Arial Narrow" w:hAnsi="Arial Narrow"/>
              <w:sz w:val="16"/>
            </w:rPr>
            <w:t xml:space="preserve"> </w:t>
          </w:r>
        </w:p>
      </w:tc>
      <w:tc>
        <w:tcPr>
          <w:tcW w:w="1085" w:type="dxa"/>
        </w:tcPr>
        <w:p w14:paraId="78DB606B" w14:textId="516D8C40" w:rsidR="0043462D" w:rsidRPr="00D13FDC" w:rsidRDefault="00D73144" w:rsidP="00687CA9">
          <w:pPr>
            <w:pStyle w:val="Bunnteks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46F158" wp14:editId="2C94542A">
                    <wp:simplePos x="0" y="0"/>
                    <wp:positionH relativeFrom="column">
                      <wp:posOffset>591185</wp:posOffset>
                    </wp:positionH>
                    <wp:positionV relativeFrom="paragraph">
                      <wp:posOffset>608330</wp:posOffset>
                    </wp:positionV>
                    <wp:extent cx="3076575" cy="419100"/>
                    <wp:effectExtent l="635" t="0" r="0" b="127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7657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1D18A4" w14:textId="77777777" w:rsidR="0043462D" w:rsidRPr="00D27B99" w:rsidRDefault="0043462D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B9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 xml:space="preserve">Organisasjonsnummer: 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 xml:space="preserve">937 125 577 MVA 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br/>
                                  <w:t>Kontonummer: 1600.40.39983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46F15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46.55pt;margin-top:47.9pt;width:242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" stroked="f">
                    <v:textbox>
                      <w:txbxContent>
                        <w:p w14:paraId="091D18A4" w14:textId="77777777" w:rsidR="0043462D" w:rsidRPr="00D27B99" w:rsidRDefault="0043462D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B9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Organisasjonsnummer: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937 125 577 MVA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br/>
                            <w:t>Kontonummer: 1600.40.39983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462D"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72A803C0" wp14:editId="32A4D649">
                <wp:extent cx="600075" cy="593725"/>
                <wp:effectExtent l="19050" t="0" r="9525" b="0"/>
                <wp:docPr id="15" name="Bilde 20" descr="Nku7cm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ku7cm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59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9" w:type="dxa"/>
        </w:tcPr>
        <w:p w14:paraId="50FC72E0" w14:textId="77777777" w:rsidR="0043462D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14:paraId="7FCFD1C4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D13FDC">
            <w:rPr>
              <w:rFonts w:ascii="Arial Narrow" w:hAnsi="Arial Narrow"/>
              <w:sz w:val="16"/>
            </w:rPr>
            <w:t>Besøksadresse:</w:t>
          </w:r>
        </w:p>
        <w:p w14:paraId="62AF3699" w14:textId="77777777" w:rsidR="0043462D" w:rsidRPr="00D13FDC" w:rsidRDefault="00443C3C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Nordåsveien 5</w:t>
          </w:r>
        </w:p>
        <w:p w14:paraId="76CE8915" w14:textId="77777777" w:rsidR="0043462D" w:rsidRPr="00D13FDC" w:rsidRDefault="00443C3C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1251</w:t>
          </w:r>
          <w:r w:rsidR="0043462D" w:rsidRPr="00D13FDC">
            <w:rPr>
              <w:rFonts w:ascii="Arial Narrow" w:hAnsi="Arial Narrow"/>
              <w:sz w:val="16"/>
            </w:rPr>
            <w:t xml:space="preserve"> Oslo</w:t>
          </w:r>
        </w:p>
      </w:tc>
      <w:tc>
        <w:tcPr>
          <w:tcW w:w="1701" w:type="dxa"/>
        </w:tcPr>
        <w:p w14:paraId="6C6DF458" w14:textId="77777777" w:rsidR="0043462D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14:paraId="5143CEC7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D13FDC">
            <w:rPr>
              <w:rFonts w:ascii="Arial Narrow" w:hAnsi="Arial Narrow"/>
              <w:sz w:val="16"/>
            </w:rPr>
            <w:t>Postadresse:</w:t>
          </w:r>
        </w:p>
        <w:p w14:paraId="3160770B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D13FDC">
            <w:rPr>
              <w:rFonts w:ascii="Arial Narrow" w:hAnsi="Arial Narrow"/>
              <w:sz w:val="16"/>
            </w:rPr>
            <w:t xml:space="preserve">Boks </w:t>
          </w:r>
          <w:r w:rsidR="00443C3C">
            <w:rPr>
              <w:rFonts w:ascii="Arial Narrow" w:hAnsi="Arial Narrow"/>
              <w:sz w:val="16"/>
            </w:rPr>
            <w:t>52 Holmlia</w:t>
          </w:r>
        </w:p>
        <w:p w14:paraId="5CC3B72A" w14:textId="77777777" w:rsidR="0043462D" w:rsidRPr="00D13FDC" w:rsidRDefault="00443C3C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1201</w:t>
          </w:r>
          <w:r w:rsidR="0043462D" w:rsidRPr="00D13FDC">
            <w:rPr>
              <w:rFonts w:ascii="Arial Narrow" w:hAnsi="Arial Narrow"/>
              <w:sz w:val="16"/>
            </w:rPr>
            <w:t xml:space="preserve"> OSLO</w:t>
          </w:r>
        </w:p>
      </w:tc>
      <w:tc>
        <w:tcPr>
          <w:tcW w:w="1843" w:type="dxa"/>
        </w:tcPr>
        <w:p w14:paraId="5B569BC0" w14:textId="77777777" w:rsidR="0043462D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14:paraId="24A1F842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 xml:space="preserve">Telefon: </w:t>
          </w:r>
          <w:r w:rsidRPr="00D13FDC">
            <w:rPr>
              <w:rFonts w:ascii="Arial Narrow" w:hAnsi="Arial Narrow"/>
              <w:sz w:val="16"/>
            </w:rPr>
            <w:t>21 600 900</w:t>
          </w:r>
        </w:p>
        <w:p w14:paraId="74BDB7D7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www.nkk.no</w:t>
          </w:r>
        </w:p>
      </w:tc>
      <w:tc>
        <w:tcPr>
          <w:tcW w:w="2410" w:type="dxa"/>
        </w:tcPr>
        <w:p w14:paraId="2D42B854" w14:textId="77777777" w:rsidR="0043462D" w:rsidRDefault="0043462D" w:rsidP="00E77004">
          <w:pPr>
            <w:pStyle w:val="Bunnteks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78BD79F8" wp14:editId="17FD1BED">
                <wp:extent cx="1226186" cy="545031"/>
                <wp:effectExtent l="19050" t="0" r="0" b="0"/>
                <wp:docPr id="16" name="Bilde 1" descr="NKK_slagord_lyseblå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KK_slagord_lyseblå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066" cy="54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F91F51" w14:textId="77777777" w:rsidR="0043462D" w:rsidRDefault="0043462D" w:rsidP="00EE389D">
    <w:pPr>
      <w:pStyle w:val="Bunntekst"/>
      <w:spacing w:line="4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72FA0" w14:textId="77777777" w:rsidR="00A11647" w:rsidRDefault="00A11647">
      <w:r>
        <w:separator/>
      </w:r>
    </w:p>
  </w:footnote>
  <w:footnote w:type="continuationSeparator" w:id="0">
    <w:p w14:paraId="595D8AD4" w14:textId="77777777" w:rsidR="00A11647" w:rsidRDefault="00A11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6663"/>
      <w:gridCol w:w="3260"/>
      <w:gridCol w:w="284"/>
    </w:tblGrid>
    <w:tr w:rsidR="0043462D" w:rsidRPr="00031AFD" w14:paraId="6074B82D" w14:textId="77777777" w:rsidTr="00031AFD">
      <w:trPr>
        <w:trHeight w:val="281"/>
      </w:trPr>
      <w:tc>
        <w:tcPr>
          <w:tcW w:w="6663" w:type="dxa"/>
        </w:tcPr>
        <w:p w14:paraId="04E26B36" w14:textId="77777777" w:rsidR="0043462D" w:rsidRPr="00031AFD" w:rsidRDefault="0043462D" w:rsidP="00CF5355">
          <w:pPr>
            <w:pStyle w:val="Topptekst"/>
            <w:rPr>
              <w:rFonts w:ascii="Arial" w:hAnsi="Arial" w:cs="Arial"/>
              <w:sz w:val="20"/>
              <w:szCs w:val="20"/>
            </w:rPr>
          </w:pPr>
          <w:r w:rsidRPr="00031AFD">
            <w:rPr>
              <w:rFonts w:ascii="Arial" w:hAnsi="Arial" w:cs="Arial"/>
              <w:sz w:val="20"/>
              <w:szCs w:val="20"/>
            </w:rPr>
            <w:t xml:space="preserve">   </w:t>
          </w:r>
          <w:bookmarkStart w:id="0" w:name="bmEmne2"/>
          <w:bookmarkEnd w:id="0"/>
        </w:p>
      </w:tc>
      <w:tc>
        <w:tcPr>
          <w:tcW w:w="3260" w:type="dxa"/>
        </w:tcPr>
        <w:p w14:paraId="7D3797F5" w14:textId="77777777" w:rsidR="0043462D" w:rsidRPr="00031AFD" w:rsidRDefault="0043462D" w:rsidP="00031AFD">
          <w:pPr>
            <w:pStyle w:val="Topptekst"/>
            <w:jc w:val="right"/>
            <w:rPr>
              <w:rFonts w:ascii="Arial" w:hAnsi="Arial" w:cs="Arial"/>
              <w:sz w:val="28"/>
              <w:szCs w:val="28"/>
            </w:rPr>
          </w:pPr>
          <w:r w:rsidRPr="00031AFD">
            <w:rPr>
              <w:rFonts w:ascii="Arial" w:hAnsi="Arial" w:cs="Arial"/>
              <w:sz w:val="28"/>
              <w:szCs w:val="28"/>
            </w:rPr>
            <w:t>Norsk Kennel Klub</w:t>
          </w:r>
        </w:p>
      </w:tc>
      <w:tc>
        <w:tcPr>
          <w:tcW w:w="284" w:type="dxa"/>
        </w:tcPr>
        <w:p w14:paraId="58CD8BB0" w14:textId="77777777" w:rsidR="0043462D" w:rsidRPr="00031AFD" w:rsidRDefault="0043462D" w:rsidP="00CF5355">
          <w:pPr>
            <w:pStyle w:val="Topptekst"/>
            <w:rPr>
              <w:rFonts w:ascii="Arial" w:hAnsi="Arial" w:cs="Arial"/>
            </w:rPr>
          </w:pPr>
        </w:p>
      </w:tc>
    </w:tr>
  </w:tbl>
  <w:p w14:paraId="78CA7CFF" w14:textId="77777777" w:rsidR="0043462D" w:rsidRPr="00CF5355" w:rsidRDefault="0043462D" w:rsidP="00FD34EB">
    <w:pPr>
      <w:pStyle w:val="Topptekst"/>
      <w:spacing w:line="4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398" w:type="dxa"/>
      <w:tblInd w:w="603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8"/>
    </w:tblGrid>
    <w:tr w:rsidR="0043462D" w14:paraId="4084DE68" w14:textId="77777777" w:rsidTr="00344CD2">
      <w:trPr>
        <w:cantSplit/>
        <w:trHeight w:val="1270"/>
      </w:trPr>
      <w:tc>
        <w:tcPr>
          <w:tcW w:w="4398" w:type="dxa"/>
        </w:tcPr>
        <w:p w14:paraId="45D61232" w14:textId="77777777" w:rsidR="0043462D" w:rsidRDefault="0043462D" w:rsidP="00E77004">
          <w:pPr>
            <w:jc w:val="center"/>
            <w:rPr>
              <w:rFonts w:ascii="Univers" w:hAnsi="Univers"/>
              <w:b/>
              <w:position w:val="-14"/>
              <w:sz w:val="40"/>
            </w:rPr>
          </w:pPr>
          <w:r>
            <w:rPr>
              <w:rFonts w:ascii="Univers" w:hAnsi="Univers"/>
              <w:b/>
              <w:noProof/>
              <w:position w:val="-14"/>
              <w:sz w:val="40"/>
              <w:lang w:eastAsia="nb-NO"/>
            </w:rPr>
            <w:drawing>
              <wp:inline distT="0" distB="0" distL="0" distR="0" wp14:anchorId="787FC3F7" wp14:editId="588DDAC8">
                <wp:extent cx="2465705" cy="803757"/>
                <wp:effectExtent l="19050" t="0" r="0" b="0"/>
                <wp:docPr id="13" name="Bilde 13" descr="NKK_logo_venstrestilt_svart_til brevm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KK_logo_venstrestilt_svart_til brevm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5705" cy="803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55183E" w14:textId="77777777" w:rsidR="0043462D" w:rsidRDefault="0043462D" w:rsidP="005A6905">
    <w:pPr>
      <w:pStyle w:val="Topptekst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C347A"/>
    <w:multiLevelType w:val="hybridMultilevel"/>
    <w:tmpl w:val="3FF6549C"/>
    <w:lvl w:ilvl="0" w:tplc="04140013">
      <w:start w:val="1"/>
      <w:numFmt w:val="upperRoman"/>
      <w:lvlText w:val="%1."/>
      <w:lvlJc w:val="right"/>
      <w:pPr>
        <w:ind w:left="830" w:hanging="451"/>
        <w:jc w:val="right"/>
      </w:pPr>
      <w:rPr>
        <w:rFonts w:hint="default"/>
        <w:spacing w:val="-1"/>
        <w:w w:val="100"/>
      </w:rPr>
    </w:lvl>
    <w:lvl w:ilvl="1" w:tplc="58C4C844">
      <w:numFmt w:val="bullet"/>
      <w:lvlText w:val="•"/>
      <w:lvlJc w:val="left"/>
      <w:pPr>
        <w:ind w:left="1794" w:hanging="451"/>
      </w:pPr>
      <w:rPr>
        <w:rFonts w:hint="default"/>
      </w:rPr>
    </w:lvl>
    <w:lvl w:ilvl="2" w:tplc="5C2ED640">
      <w:numFmt w:val="bullet"/>
      <w:lvlText w:val="•"/>
      <w:lvlJc w:val="left"/>
      <w:pPr>
        <w:ind w:left="2748" w:hanging="451"/>
      </w:pPr>
      <w:rPr>
        <w:rFonts w:hint="default"/>
      </w:rPr>
    </w:lvl>
    <w:lvl w:ilvl="3" w:tplc="FA10CA1E">
      <w:numFmt w:val="bullet"/>
      <w:lvlText w:val="•"/>
      <w:lvlJc w:val="left"/>
      <w:pPr>
        <w:ind w:left="3703" w:hanging="451"/>
      </w:pPr>
      <w:rPr>
        <w:rFonts w:hint="default"/>
      </w:rPr>
    </w:lvl>
    <w:lvl w:ilvl="4" w:tplc="6A34D322">
      <w:numFmt w:val="bullet"/>
      <w:lvlText w:val="•"/>
      <w:lvlJc w:val="left"/>
      <w:pPr>
        <w:ind w:left="4657" w:hanging="451"/>
      </w:pPr>
      <w:rPr>
        <w:rFonts w:hint="default"/>
      </w:rPr>
    </w:lvl>
    <w:lvl w:ilvl="5" w:tplc="3F18CA76">
      <w:numFmt w:val="bullet"/>
      <w:lvlText w:val="•"/>
      <w:lvlJc w:val="left"/>
      <w:pPr>
        <w:ind w:left="5612" w:hanging="451"/>
      </w:pPr>
      <w:rPr>
        <w:rFonts w:hint="default"/>
      </w:rPr>
    </w:lvl>
    <w:lvl w:ilvl="6" w:tplc="BFEA1B7C">
      <w:numFmt w:val="bullet"/>
      <w:lvlText w:val="•"/>
      <w:lvlJc w:val="left"/>
      <w:pPr>
        <w:ind w:left="6566" w:hanging="451"/>
      </w:pPr>
      <w:rPr>
        <w:rFonts w:hint="default"/>
      </w:rPr>
    </w:lvl>
    <w:lvl w:ilvl="7" w:tplc="BB0C5950">
      <w:numFmt w:val="bullet"/>
      <w:lvlText w:val="•"/>
      <w:lvlJc w:val="left"/>
      <w:pPr>
        <w:ind w:left="7520" w:hanging="451"/>
      </w:pPr>
      <w:rPr>
        <w:rFonts w:hint="default"/>
      </w:rPr>
    </w:lvl>
    <w:lvl w:ilvl="8" w:tplc="A3CEA8C8">
      <w:numFmt w:val="bullet"/>
      <w:lvlText w:val="•"/>
      <w:lvlJc w:val="left"/>
      <w:pPr>
        <w:ind w:left="8475" w:hanging="451"/>
      </w:pPr>
      <w:rPr>
        <w:rFonts w:hint="default"/>
      </w:rPr>
    </w:lvl>
  </w:abstractNum>
  <w:abstractNum w:abstractNumId="1" w15:restartNumberingAfterBreak="0">
    <w:nsid w:val="44CD39A7"/>
    <w:multiLevelType w:val="hybridMultilevel"/>
    <w:tmpl w:val="11FC3B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35FEF"/>
    <w:multiLevelType w:val="hybridMultilevel"/>
    <w:tmpl w:val="34EA3E56"/>
    <w:lvl w:ilvl="0" w:tplc="8B3277A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BD77D7"/>
    <w:multiLevelType w:val="hybridMultilevel"/>
    <w:tmpl w:val="85B61382"/>
    <w:lvl w:ilvl="0" w:tplc="3E3A9B6E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525356">
    <w:abstractNumId w:val="2"/>
  </w:num>
  <w:num w:numId="2" w16cid:durableId="102118791">
    <w:abstractNumId w:val="1"/>
  </w:num>
  <w:num w:numId="3" w16cid:durableId="1786735357">
    <w:abstractNumId w:val="3"/>
  </w:num>
  <w:num w:numId="4" w16cid:durableId="70066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SystemFonts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627"/>
    <w:rsid w:val="00006ACB"/>
    <w:rsid w:val="000078FD"/>
    <w:rsid w:val="00010221"/>
    <w:rsid w:val="00011EA2"/>
    <w:rsid w:val="000132E4"/>
    <w:rsid w:val="00014906"/>
    <w:rsid w:val="0002258C"/>
    <w:rsid w:val="000245CE"/>
    <w:rsid w:val="0002639B"/>
    <w:rsid w:val="000277E3"/>
    <w:rsid w:val="00027C92"/>
    <w:rsid w:val="00027F0F"/>
    <w:rsid w:val="00030073"/>
    <w:rsid w:val="00031AFD"/>
    <w:rsid w:val="000325B9"/>
    <w:rsid w:val="00034C65"/>
    <w:rsid w:val="00034F88"/>
    <w:rsid w:val="00035146"/>
    <w:rsid w:val="00035756"/>
    <w:rsid w:val="000361F9"/>
    <w:rsid w:val="000362EA"/>
    <w:rsid w:val="00036DD9"/>
    <w:rsid w:val="00037642"/>
    <w:rsid w:val="000403FD"/>
    <w:rsid w:val="000415F0"/>
    <w:rsid w:val="0004466F"/>
    <w:rsid w:val="00050B78"/>
    <w:rsid w:val="00051FDB"/>
    <w:rsid w:val="00052195"/>
    <w:rsid w:val="000541D5"/>
    <w:rsid w:val="00055D28"/>
    <w:rsid w:val="000628D5"/>
    <w:rsid w:val="000628D8"/>
    <w:rsid w:val="00063792"/>
    <w:rsid w:val="0006501D"/>
    <w:rsid w:val="00072855"/>
    <w:rsid w:val="00073FE6"/>
    <w:rsid w:val="00074C84"/>
    <w:rsid w:val="00075009"/>
    <w:rsid w:val="0007695D"/>
    <w:rsid w:val="00076B95"/>
    <w:rsid w:val="00077D63"/>
    <w:rsid w:val="00081DB6"/>
    <w:rsid w:val="00082557"/>
    <w:rsid w:val="00083611"/>
    <w:rsid w:val="000856A0"/>
    <w:rsid w:val="00085704"/>
    <w:rsid w:val="0009258D"/>
    <w:rsid w:val="000A19A6"/>
    <w:rsid w:val="000A24BC"/>
    <w:rsid w:val="000A2B9E"/>
    <w:rsid w:val="000A36EB"/>
    <w:rsid w:val="000A46B4"/>
    <w:rsid w:val="000A4ECC"/>
    <w:rsid w:val="000A5E59"/>
    <w:rsid w:val="000A766A"/>
    <w:rsid w:val="000A7B6E"/>
    <w:rsid w:val="000B0955"/>
    <w:rsid w:val="000B1532"/>
    <w:rsid w:val="000B205F"/>
    <w:rsid w:val="000B4B93"/>
    <w:rsid w:val="000B4F99"/>
    <w:rsid w:val="000B55ED"/>
    <w:rsid w:val="000B7431"/>
    <w:rsid w:val="000C27B7"/>
    <w:rsid w:val="000C3B6A"/>
    <w:rsid w:val="000C4AD2"/>
    <w:rsid w:val="000D013C"/>
    <w:rsid w:val="000D179D"/>
    <w:rsid w:val="000D463B"/>
    <w:rsid w:val="000D5A85"/>
    <w:rsid w:val="000E2649"/>
    <w:rsid w:val="000E374A"/>
    <w:rsid w:val="000E5335"/>
    <w:rsid w:val="000E6DA1"/>
    <w:rsid w:val="000E71D6"/>
    <w:rsid w:val="000E7A5A"/>
    <w:rsid w:val="000E7E17"/>
    <w:rsid w:val="000F2315"/>
    <w:rsid w:val="000F34B5"/>
    <w:rsid w:val="000F555F"/>
    <w:rsid w:val="000F60FC"/>
    <w:rsid w:val="001002BF"/>
    <w:rsid w:val="00102561"/>
    <w:rsid w:val="00103F6C"/>
    <w:rsid w:val="001046D3"/>
    <w:rsid w:val="0010713B"/>
    <w:rsid w:val="00107A6D"/>
    <w:rsid w:val="00111026"/>
    <w:rsid w:val="001114D5"/>
    <w:rsid w:val="00113A78"/>
    <w:rsid w:val="00123B33"/>
    <w:rsid w:val="00124219"/>
    <w:rsid w:val="00126B19"/>
    <w:rsid w:val="00130DF2"/>
    <w:rsid w:val="00130F85"/>
    <w:rsid w:val="00130FCA"/>
    <w:rsid w:val="001349FB"/>
    <w:rsid w:val="001358DB"/>
    <w:rsid w:val="00135F9C"/>
    <w:rsid w:val="00137AD2"/>
    <w:rsid w:val="001411D7"/>
    <w:rsid w:val="0014217E"/>
    <w:rsid w:val="00142189"/>
    <w:rsid w:val="00143E59"/>
    <w:rsid w:val="001469C4"/>
    <w:rsid w:val="001471B1"/>
    <w:rsid w:val="001477B3"/>
    <w:rsid w:val="00155418"/>
    <w:rsid w:val="00156ABE"/>
    <w:rsid w:val="00157992"/>
    <w:rsid w:val="00161D34"/>
    <w:rsid w:val="00161F3A"/>
    <w:rsid w:val="00163EC4"/>
    <w:rsid w:val="00167696"/>
    <w:rsid w:val="00170B8B"/>
    <w:rsid w:val="001712F3"/>
    <w:rsid w:val="001719EA"/>
    <w:rsid w:val="00174AD5"/>
    <w:rsid w:val="00174E68"/>
    <w:rsid w:val="00177D59"/>
    <w:rsid w:val="0018035E"/>
    <w:rsid w:val="0018367D"/>
    <w:rsid w:val="00184828"/>
    <w:rsid w:val="00190EAF"/>
    <w:rsid w:val="001935C3"/>
    <w:rsid w:val="00193F77"/>
    <w:rsid w:val="001943B7"/>
    <w:rsid w:val="001A06C9"/>
    <w:rsid w:val="001A73C2"/>
    <w:rsid w:val="001B19E0"/>
    <w:rsid w:val="001B2446"/>
    <w:rsid w:val="001B470E"/>
    <w:rsid w:val="001C4E18"/>
    <w:rsid w:val="001C6E49"/>
    <w:rsid w:val="001D1C98"/>
    <w:rsid w:val="001D1D0B"/>
    <w:rsid w:val="001D24D5"/>
    <w:rsid w:val="001D4CFC"/>
    <w:rsid w:val="001D64D1"/>
    <w:rsid w:val="001E0B0F"/>
    <w:rsid w:val="001E1CF5"/>
    <w:rsid w:val="001E3DF5"/>
    <w:rsid w:val="001E51BA"/>
    <w:rsid w:val="001E536C"/>
    <w:rsid w:val="001E5A57"/>
    <w:rsid w:val="001E6A16"/>
    <w:rsid w:val="001E75BE"/>
    <w:rsid w:val="001E7F59"/>
    <w:rsid w:val="001F11DE"/>
    <w:rsid w:val="001F3363"/>
    <w:rsid w:val="001F62B5"/>
    <w:rsid w:val="00202FB0"/>
    <w:rsid w:val="00205061"/>
    <w:rsid w:val="00213482"/>
    <w:rsid w:val="00213F48"/>
    <w:rsid w:val="002146F2"/>
    <w:rsid w:val="0021585A"/>
    <w:rsid w:val="0022045A"/>
    <w:rsid w:val="00220B8F"/>
    <w:rsid w:val="002211F0"/>
    <w:rsid w:val="00221417"/>
    <w:rsid w:val="00222A84"/>
    <w:rsid w:val="002235A7"/>
    <w:rsid w:val="0022682E"/>
    <w:rsid w:val="002306AB"/>
    <w:rsid w:val="00231BDC"/>
    <w:rsid w:val="00232C7C"/>
    <w:rsid w:val="002355C1"/>
    <w:rsid w:val="00237EBB"/>
    <w:rsid w:val="00241955"/>
    <w:rsid w:val="0024309E"/>
    <w:rsid w:val="00243688"/>
    <w:rsid w:val="00243CBC"/>
    <w:rsid w:val="00245F50"/>
    <w:rsid w:val="002461E4"/>
    <w:rsid w:val="00246675"/>
    <w:rsid w:val="00246B34"/>
    <w:rsid w:val="00250483"/>
    <w:rsid w:val="00254696"/>
    <w:rsid w:val="002549B8"/>
    <w:rsid w:val="00254A44"/>
    <w:rsid w:val="002604FC"/>
    <w:rsid w:val="0026161B"/>
    <w:rsid w:val="00263DFA"/>
    <w:rsid w:val="0026443E"/>
    <w:rsid w:val="0026659E"/>
    <w:rsid w:val="00270132"/>
    <w:rsid w:val="00274938"/>
    <w:rsid w:val="00281EE5"/>
    <w:rsid w:val="00284766"/>
    <w:rsid w:val="00287935"/>
    <w:rsid w:val="00292F83"/>
    <w:rsid w:val="002953E6"/>
    <w:rsid w:val="002960E7"/>
    <w:rsid w:val="002974D3"/>
    <w:rsid w:val="00297B79"/>
    <w:rsid w:val="002A6D74"/>
    <w:rsid w:val="002B1F1B"/>
    <w:rsid w:val="002B24AB"/>
    <w:rsid w:val="002B3720"/>
    <w:rsid w:val="002B37F5"/>
    <w:rsid w:val="002B4AB1"/>
    <w:rsid w:val="002B7B6C"/>
    <w:rsid w:val="002C0AB0"/>
    <w:rsid w:val="002C37F3"/>
    <w:rsid w:val="002D0952"/>
    <w:rsid w:val="002D1CFD"/>
    <w:rsid w:val="002D4DEA"/>
    <w:rsid w:val="002D5E20"/>
    <w:rsid w:val="002D7006"/>
    <w:rsid w:val="002D7686"/>
    <w:rsid w:val="002E1506"/>
    <w:rsid w:val="002E4F05"/>
    <w:rsid w:val="002E5D88"/>
    <w:rsid w:val="002E7927"/>
    <w:rsid w:val="002F00D2"/>
    <w:rsid w:val="002F1DFC"/>
    <w:rsid w:val="002F343E"/>
    <w:rsid w:val="00302492"/>
    <w:rsid w:val="00302D32"/>
    <w:rsid w:val="003062CA"/>
    <w:rsid w:val="003075B2"/>
    <w:rsid w:val="00310214"/>
    <w:rsid w:val="00313CE7"/>
    <w:rsid w:val="00315B88"/>
    <w:rsid w:val="00316C57"/>
    <w:rsid w:val="0032585B"/>
    <w:rsid w:val="00326C25"/>
    <w:rsid w:val="003313A6"/>
    <w:rsid w:val="00331C83"/>
    <w:rsid w:val="003343A1"/>
    <w:rsid w:val="00334B5B"/>
    <w:rsid w:val="0033750B"/>
    <w:rsid w:val="00340E76"/>
    <w:rsid w:val="00344CD2"/>
    <w:rsid w:val="00345429"/>
    <w:rsid w:val="00345916"/>
    <w:rsid w:val="00350E89"/>
    <w:rsid w:val="00351C18"/>
    <w:rsid w:val="00353713"/>
    <w:rsid w:val="00357D2D"/>
    <w:rsid w:val="003636B2"/>
    <w:rsid w:val="0036450E"/>
    <w:rsid w:val="003673BC"/>
    <w:rsid w:val="0037185B"/>
    <w:rsid w:val="003733CB"/>
    <w:rsid w:val="00373FC4"/>
    <w:rsid w:val="00374218"/>
    <w:rsid w:val="00374619"/>
    <w:rsid w:val="0037529A"/>
    <w:rsid w:val="00377E13"/>
    <w:rsid w:val="0038110E"/>
    <w:rsid w:val="0038503D"/>
    <w:rsid w:val="00385E30"/>
    <w:rsid w:val="003875C7"/>
    <w:rsid w:val="00387D86"/>
    <w:rsid w:val="00387F8B"/>
    <w:rsid w:val="00392E9A"/>
    <w:rsid w:val="003936C9"/>
    <w:rsid w:val="0039392A"/>
    <w:rsid w:val="003940ED"/>
    <w:rsid w:val="0039531E"/>
    <w:rsid w:val="003A1560"/>
    <w:rsid w:val="003A59B3"/>
    <w:rsid w:val="003A6120"/>
    <w:rsid w:val="003A6809"/>
    <w:rsid w:val="003A6A71"/>
    <w:rsid w:val="003A78F3"/>
    <w:rsid w:val="003A7E60"/>
    <w:rsid w:val="003B0C15"/>
    <w:rsid w:val="003B1CAB"/>
    <w:rsid w:val="003B2A7C"/>
    <w:rsid w:val="003B369C"/>
    <w:rsid w:val="003B44B2"/>
    <w:rsid w:val="003B4951"/>
    <w:rsid w:val="003C1CCC"/>
    <w:rsid w:val="003C2269"/>
    <w:rsid w:val="003C2FA3"/>
    <w:rsid w:val="003C4210"/>
    <w:rsid w:val="003C5FE4"/>
    <w:rsid w:val="003C6CA7"/>
    <w:rsid w:val="003D251A"/>
    <w:rsid w:val="003D30D0"/>
    <w:rsid w:val="003D4FE0"/>
    <w:rsid w:val="003D6CBE"/>
    <w:rsid w:val="003E120E"/>
    <w:rsid w:val="003E1FD1"/>
    <w:rsid w:val="003E22F7"/>
    <w:rsid w:val="003E2CDC"/>
    <w:rsid w:val="003E33E9"/>
    <w:rsid w:val="003E6BDF"/>
    <w:rsid w:val="003F4953"/>
    <w:rsid w:val="004029FE"/>
    <w:rsid w:val="00406FA6"/>
    <w:rsid w:val="00411375"/>
    <w:rsid w:val="00411918"/>
    <w:rsid w:val="00411AB6"/>
    <w:rsid w:val="00411C18"/>
    <w:rsid w:val="00412DAC"/>
    <w:rsid w:val="00414FA0"/>
    <w:rsid w:val="00415A9A"/>
    <w:rsid w:val="00415F58"/>
    <w:rsid w:val="0041672E"/>
    <w:rsid w:val="00420AD6"/>
    <w:rsid w:val="00424904"/>
    <w:rsid w:val="0043462D"/>
    <w:rsid w:val="00436C74"/>
    <w:rsid w:val="0043708D"/>
    <w:rsid w:val="00443296"/>
    <w:rsid w:val="00443C3C"/>
    <w:rsid w:val="00444DFA"/>
    <w:rsid w:val="00446A44"/>
    <w:rsid w:val="004474DC"/>
    <w:rsid w:val="00452DDC"/>
    <w:rsid w:val="00453C4E"/>
    <w:rsid w:val="00455CCB"/>
    <w:rsid w:val="00457123"/>
    <w:rsid w:val="00457332"/>
    <w:rsid w:val="00460CFA"/>
    <w:rsid w:val="00460DF9"/>
    <w:rsid w:val="004621F7"/>
    <w:rsid w:val="00463449"/>
    <w:rsid w:val="00465206"/>
    <w:rsid w:val="0046692F"/>
    <w:rsid w:val="00470DFA"/>
    <w:rsid w:val="00471406"/>
    <w:rsid w:val="00472AD6"/>
    <w:rsid w:val="004747E7"/>
    <w:rsid w:val="00481F24"/>
    <w:rsid w:val="00483407"/>
    <w:rsid w:val="00483B9D"/>
    <w:rsid w:val="00483EC9"/>
    <w:rsid w:val="004845AD"/>
    <w:rsid w:val="00485B29"/>
    <w:rsid w:val="00486902"/>
    <w:rsid w:val="0049196E"/>
    <w:rsid w:val="00492302"/>
    <w:rsid w:val="00492532"/>
    <w:rsid w:val="004977EF"/>
    <w:rsid w:val="00497BA5"/>
    <w:rsid w:val="004A0255"/>
    <w:rsid w:val="004A1087"/>
    <w:rsid w:val="004A13A7"/>
    <w:rsid w:val="004A569D"/>
    <w:rsid w:val="004B0CB8"/>
    <w:rsid w:val="004B17E3"/>
    <w:rsid w:val="004B2C6B"/>
    <w:rsid w:val="004B37B5"/>
    <w:rsid w:val="004B3E48"/>
    <w:rsid w:val="004B3EFE"/>
    <w:rsid w:val="004B5D05"/>
    <w:rsid w:val="004B7D2B"/>
    <w:rsid w:val="004C1068"/>
    <w:rsid w:val="004C2D4A"/>
    <w:rsid w:val="004C602D"/>
    <w:rsid w:val="004C6601"/>
    <w:rsid w:val="004C6605"/>
    <w:rsid w:val="004D01E1"/>
    <w:rsid w:val="004D0F8B"/>
    <w:rsid w:val="004D1043"/>
    <w:rsid w:val="004D1635"/>
    <w:rsid w:val="004D2CF0"/>
    <w:rsid w:val="004D37A4"/>
    <w:rsid w:val="004D43D2"/>
    <w:rsid w:val="004D539A"/>
    <w:rsid w:val="004D66C6"/>
    <w:rsid w:val="004D76B9"/>
    <w:rsid w:val="004D7B3B"/>
    <w:rsid w:val="004D7E5F"/>
    <w:rsid w:val="004E2A57"/>
    <w:rsid w:val="004E4F6B"/>
    <w:rsid w:val="004E5C6A"/>
    <w:rsid w:val="004E6E09"/>
    <w:rsid w:val="004F06AB"/>
    <w:rsid w:val="004F5DA4"/>
    <w:rsid w:val="004F5FA4"/>
    <w:rsid w:val="004F6B90"/>
    <w:rsid w:val="004F7D3D"/>
    <w:rsid w:val="005019EC"/>
    <w:rsid w:val="00503414"/>
    <w:rsid w:val="00504040"/>
    <w:rsid w:val="005048F1"/>
    <w:rsid w:val="00505B26"/>
    <w:rsid w:val="00505B80"/>
    <w:rsid w:val="00510711"/>
    <w:rsid w:val="005110E0"/>
    <w:rsid w:val="00511757"/>
    <w:rsid w:val="00511F6F"/>
    <w:rsid w:val="005126CF"/>
    <w:rsid w:val="0051354A"/>
    <w:rsid w:val="00513ABC"/>
    <w:rsid w:val="0051682D"/>
    <w:rsid w:val="00516B55"/>
    <w:rsid w:val="00516E45"/>
    <w:rsid w:val="00521238"/>
    <w:rsid w:val="00524795"/>
    <w:rsid w:val="00526A9E"/>
    <w:rsid w:val="00526E59"/>
    <w:rsid w:val="00527154"/>
    <w:rsid w:val="0053132C"/>
    <w:rsid w:val="00533C0D"/>
    <w:rsid w:val="005408B2"/>
    <w:rsid w:val="00552006"/>
    <w:rsid w:val="00552214"/>
    <w:rsid w:val="0056338C"/>
    <w:rsid w:val="0056430A"/>
    <w:rsid w:val="00564CA3"/>
    <w:rsid w:val="00566D4D"/>
    <w:rsid w:val="00567629"/>
    <w:rsid w:val="005677C4"/>
    <w:rsid w:val="0057134D"/>
    <w:rsid w:val="005763F8"/>
    <w:rsid w:val="005778D7"/>
    <w:rsid w:val="0058022A"/>
    <w:rsid w:val="00580CF8"/>
    <w:rsid w:val="00581E3A"/>
    <w:rsid w:val="005849E3"/>
    <w:rsid w:val="00591571"/>
    <w:rsid w:val="00595D96"/>
    <w:rsid w:val="00595F0D"/>
    <w:rsid w:val="005975EB"/>
    <w:rsid w:val="005A0853"/>
    <w:rsid w:val="005A0E85"/>
    <w:rsid w:val="005A2DF8"/>
    <w:rsid w:val="005A427A"/>
    <w:rsid w:val="005A49A8"/>
    <w:rsid w:val="005A4A47"/>
    <w:rsid w:val="005A56D9"/>
    <w:rsid w:val="005A6905"/>
    <w:rsid w:val="005A7586"/>
    <w:rsid w:val="005A7DD9"/>
    <w:rsid w:val="005B406B"/>
    <w:rsid w:val="005B4677"/>
    <w:rsid w:val="005C0F9C"/>
    <w:rsid w:val="005C116F"/>
    <w:rsid w:val="005C216F"/>
    <w:rsid w:val="005C4825"/>
    <w:rsid w:val="005C7429"/>
    <w:rsid w:val="005C7930"/>
    <w:rsid w:val="005C7AF3"/>
    <w:rsid w:val="005D081B"/>
    <w:rsid w:val="005D1912"/>
    <w:rsid w:val="005D1F9E"/>
    <w:rsid w:val="005D4143"/>
    <w:rsid w:val="005D4EED"/>
    <w:rsid w:val="005D653E"/>
    <w:rsid w:val="005D7252"/>
    <w:rsid w:val="005E30E9"/>
    <w:rsid w:val="005E5651"/>
    <w:rsid w:val="005E5789"/>
    <w:rsid w:val="005E7A46"/>
    <w:rsid w:val="005F06B4"/>
    <w:rsid w:val="005F0DB8"/>
    <w:rsid w:val="005F24D2"/>
    <w:rsid w:val="005F461E"/>
    <w:rsid w:val="005F6D87"/>
    <w:rsid w:val="005F72CA"/>
    <w:rsid w:val="006001E7"/>
    <w:rsid w:val="00601833"/>
    <w:rsid w:val="00602966"/>
    <w:rsid w:val="00602CED"/>
    <w:rsid w:val="00607C30"/>
    <w:rsid w:val="006118CA"/>
    <w:rsid w:val="00612606"/>
    <w:rsid w:val="0062087B"/>
    <w:rsid w:val="006226E9"/>
    <w:rsid w:val="006229BA"/>
    <w:rsid w:val="00622AA0"/>
    <w:rsid w:val="00622C3D"/>
    <w:rsid w:val="006237F4"/>
    <w:rsid w:val="00627236"/>
    <w:rsid w:val="006325A8"/>
    <w:rsid w:val="00632996"/>
    <w:rsid w:val="00635197"/>
    <w:rsid w:val="0063720A"/>
    <w:rsid w:val="00641184"/>
    <w:rsid w:val="00641392"/>
    <w:rsid w:val="00644744"/>
    <w:rsid w:val="00645D1D"/>
    <w:rsid w:val="006460A8"/>
    <w:rsid w:val="00647600"/>
    <w:rsid w:val="00652498"/>
    <w:rsid w:val="00655031"/>
    <w:rsid w:val="00656415"/>
    <w:rsid w:val="006567CF"/>
    <w:rsid w:val="00657C6E"/>
    <w:rsid w:val="00667562"/>
    <w:rsid w:val="006711A0"/>
    <w:rsid w:val="00674772"/>
    <w:rsid w:val="00675C40"/>
    <w:rsid w:val="00676500"/>
    <w:rsid w:val="00681417"/>
    <w:rsid w:val="00687CA9"/>
    <w:rsid w:val="00691430"/>
    <w:rsid w:val="006914C2"/>
    <w:rsid w:val="006922C5"/>
    <w:rsid w:val="006922C9"/>
    <w:rsid w:val="0069232C"/>
    <w:rsid w:val="006928A8"/>
    <w:rsid w:val="0069660B"/>
    <w:rsid w:val="006A23AC"/>
    <w:rsid w:val="006A34BF"/>
    <w:rsid w:val="006A51AE"/>
    <w:rsid w:val="006A5B36"/>
    <w:rsid w:val="006A7316"/>
    <w:rsid w:val="006A7DDD"/>
    <w:rsid w:val="006B04F9"/>
    <w:rsid w:val="006B0CC5"/>
    <w:rsid w:val="006B33A0"/>
    <w:rsid w:val="006B4A71"/>
    <w:rsid w:val="006B50F9"/>
    <w:rsid w:val="006B6EE7"/>
    <w:rsid w:val="006B798D"/>
    <w:rsid w:val="006C030E"/>
    <w:rsid w:val="006C21DC"/>
    <w:rsid w:val="006C2C0D"/>
    <w:rsid w:val="006C33B1"/>
    <w:rsid w:val="006C359B"/>
    <w:rsid w:val="006C3985"/>
    <w:rsid w:val="006C416B"/>
    <w:rsid w:val="006C4575"/>
    <w:rsid w:val="006C5B50"/>
    <w:rsid w:val="006C6794"/>
    <w:rsid w:val="006C779C"/>
    <w:rsid w:val="006D03DB"/>
    <w:rsid w:val="006D146B"/>
    <w:rsid w:val="006D4213"/>
    <w:rsid w:val="006D67E8"/>
    <w:rsid w:val="006E173E"/>
    <w:rsid w:val="006E17DE"/>
    <w:rsid w:val="006E2E6F"/>
    <w:rsid w:val="006E4730"/>
    <w:rsid w:val="006E49DA"/>
    <w:rsid w:val="006E582F"/>
    <w:rsid w:val="006E5DEC"/>
    <w:rsid w:val="006E6EF6"/>
    <w:rsid w:val="006F02CD"/>
    <w:rsid w:val="006F0474"/>
    <w:rsid w:val="006F1053"/>
    <w:rsid w:val="006F2DF1"/>
    <w:rsid w:val="006F5453"/>
    <w:rsid w:val="006F7960"/>
    <w:rsid w:val="007020CE"/>
    <w:rsid w:val="00704090"/>
    <w:rsid w:val="00713BC4"/>
    <w:rsid w:val="00714DF3"/>
    <w:rsid w:val="0071656E"/>
    <w:rsid w:val="00720910"/>
    <w:rsid w:val="00720EBB"/>
    <w:rsid w:val="00721472"/>
    <w:rsid w:val="00723A41"/>
    <w:rsid w:val="00724D45"/>
    <w:rsid w:val="00726B63"/>
    <w:rsid w:val="007271BC"/>
    <w:rsid w:val="007278D6"/>
    <w:rsid w:val="00731158"/>
    <w:rsid w:val="007311D1"/>
    <w:rsid w:val="00731857"/>
    <w:rsid w:val="00733394"/>
    <w:rsid w:val="00741520"/>
    <w:rsid w:val="0074270C"/>
    <w:rsid w:val="00745585"/>
    <w:rsid w:val="00750A7B"/>
    <w:rsid w:val="00750D42"/>
    <w:rsid w:val="0075722C"/>
    <w:rsid w:val="00757FE6"/>
    <w:rsid w:val="00760B14"/>
    <w:rsid w:val="0076196E"/>
    <w:rsid w:val="00765425"/>
    <w:rsid w:val="00765760"/>
    <w:rsid w:val="00766DB3"/>
    <w:rsid w:val="00767519"/>
    <w:rsid w:val="007705ED"/>
    <w:rsid w:val="00777B6D"/>
    <w:rsid w:val="00780637"/>
    <w:rsid w:val="00782C9C"/>
    <w:rsid w:val="00782DCA"/>
    <w:rsid w:val="007850AD"/>
    <w:rsid w:val="00785177"/>
    <w:rsid w:val="00787161"/>
    <w:rsid w:val="00791DC0"/>
    <w:rsid w:val="007934DE"/>
    <w:rsid w:val="0079417D"/>
    <w:rsid w:val="00794262"/>
    <w:rsid w:val="007944A6"/>
    <w:rsid w:val="007963C2"/>
    <w:rsid w:val="007971D9"/>
    <w:rsid w:val="00797566"/>
    <w:rsid w:val="007A01FE"/>
    <w:rsid w:val="007A1EAA"/>
    <w:rsid w:val="007A2BAC"/>
    <w:rsid w:val="007A3677"/>
    <w:rsid w:val="007A40DD"/>
    <w:rsid w:val="007A63B6"/>
    <w:rsid w:val="007A7BDB"/>
    <w:rsid w:val="007B5852"/>
    <w:rsid w:val="007B75C5"/>
    <w:rsid w:val="007C19C7"/>
    <w:rsid w:val="007C34C6"/>
    <w:rsid w:val="007D3CFB"/>
    <w:rsid w:val="007D52DD"/>
    <w:rsid w:val="007D5627"/>
    <w:rsid w:val="007E15C0"/>
    <w:rsid w:val="007E1E90"/>
    <w:rsid w:val="007E2D64"/>
    <w:rsid w:val="007F10B1"/>
    <w:rsid w:val="007F3462"/>
    <w:rsid w:val="007F374C"/>
    <w:rsid w:val="007F4940"/>
    <w:rsid w:val="007F6CB3"/>
    <w:rsid w:val="008023E9"/>
    <w:rsid w:val="0080248D"/>
    <w:rsid w:val="0080696F"/>
    <w:rsid w:val="00812D60"/>
    <w:rsid w:val="00814173"/>
    <w:rsid w:val="00815570"/>
    <w:rsid w:val="00816FB5"/>
    <w:rsid w:val="008232E2"/>
    <w:rsid w:val="00823E91"/>
    <w:rsid w:val="008272A1"/>
    <w:rsid w:val="00827F7E"/>
    <w:rsid w:val="00831D42"/>
    <w:rsid w:val="00833AB2"/>
    <w:rsid w:val="0083406B"/>
    <w:rsid w:val="008371EB"/>
    <w:rsid w:val="008378BF"/>
    <w:rsid w:val="0084087C"/>
    <w:rsid w:val="00841A27"/>
    <w:rsid w:val="008432A1"/>
    <w:rsid w:val="008457AD"/>
    <w:rsid w:val="00845C4E"/>
    <w:rsid w:val="00851767"/>
    <w:rsid w:val="0085186C"/>
    <w:rsid w:val="00853789"/>
    <w:rsid w:val="008541A3"/>
    <w:rsid w:val="00855137"/>
    <w:rsid w:val="0085536F"/>
    <w:rsid w:val="00855B52"/>
    <w:rsid w:val="0085607F"/>
    <w:rsid w:val="00856226"/>
    <w:rsid w:val="008618B6"/>
    <w:rsid w:val="0086299D"/>
    <w:rsid w:val="00862EB6"/>
    <w:rsid w:val="00866647"/>
    <w:rsid w:val="00867804"/>
    <w:rsid w:val="00870706"/>
    <w:rsid w:val="0087233C"/>
    <w:rsid w:val="00872711"/>
    <w:rsid w:val="00872CB1"/>
    <w:rsid w:val="00872CE8"/>
    <w:rsid w:val="008732A5"/>
    <w:rsid w:val="00874D08"/>
    <w:rsid w:val="00875FB1"/>
    <w:rsid w:val="0088029D"/>
    <w:rsid w:val="00880B53"/>
    <w:rsid w:val="00881AEE"/>
    <w:rsid w:val="00882794"/>
    <w:rsid w:val="008838BB"/>
    <w:rsid w:val="00884A3A"/>
    <w:rsid w:val="00885831"/>
    <w:rsid w:val="008860B9"/>
    <w:rsid w:val="00886D6D"/>
    <w:rsid w:val="00887D2D"/>
    <w:rsid w:val="008903EA"/>
    <w:rsid w:val="00893270"/>
    <w:rsid w:val="008939C3"/>
    <w:rsid w:val="00894209"/>
    <w:rsid w:val="008958DE"/>
    <w:rsid w:val="008961B0"/>
    <w:rsid w:val="00896C4B"/>
    <w:rsid w:val="008A14D0"/>
    <w:rsid w:val="008A36BC"/>
    <w:rsid w:val="008A4153"/>
    <w:rsid w:val="008A4198"/>
    <w:rsid w:val="008A41DF"/>
    <w:rsid w:val="008A4A3E"/>
    <w:rsid w:val="008A6464"/>
    <w:rsid w:val="008A6F24"/>
    <w:rsid w:val="008A7476"/>
    <w:rsid w:val="008B0E65"/>
    <w:rsid w:val="008B152C"/>
    <w:rsid w:val="008B6D07"/>
    <w:rsid w:val="008C007F"/>
    <w:rsid w:val="008C1CA1"/>
    <w:rsid w:val="008C20E3"/>
    <w:rsid w:val="008C256B"/>
    <w:rsid w:val="008C31B7"/>
    <w:rsid w:val="008C52F0"/>
    <w:rsid w:val="008C6A64"/>
    <w:rsid w:val="008D06C2"/>
    <w:rsid w:val="008D0B07"/>
    <w:rsid w:val="008D25D2"/>
    <w:rsid w:val="008D4C5A"/>
    <w:rsid w:val="008D561C"/>
    <w:rsid w:val="008D5D6F"/>
    <w:rsid w:val="008E0064"/>
    <w:rsid w:val="008E761C"/>
    <w:rsid w:val="008F0FCC"/>
    <w:rsid w:val="008F172C"/>
    <w:rsid w:val="008F1DC7"/>
    <w:rsid w:val="008F4954"/>
    <w:rsid w:val="008F5646"/>
    <w:rsid w:val="00900C8E"/>
    <w:rsid w:val="009020BC"/>
    <w:rsid w:val="009021A9"/>
    <w:rsid w:val="009040B6"/>
    <w:rsid w:val="00904A5A"/>
    <w:rsid w:val="00904F9B"/>
    <w:rsid w:val="00910B18"/>
    <w:rsid w:val="00914DBC"/>
    <w:rsid w:val="0091668D"/>
    <w:rsid w:val="00916CB1"/>
    <w:rsid w:val="00921063"/>
    <w:rsid w:val="00924CEB"/>
    <w:rsid w:val="00925DFF"/>
    <w:rsid w:val="00927363"/>
    <w:rsid w:val="0092753E"/>
    <w:rsid w:val="0092790E"/>
    <w:rsid w:val="00930804"/>
    <w:rsid w:val="00930CDF"/>
    <w:rsid w:val="00944D3F"/>
    <w:rsid w:val="00945006"/>
    <w:rsid w:val="0094539E"/>
    <w:rsid w:val="00946AAD"/>
    <w:rsid w:val="00946CAF"/>
    <w:rsid w:val="009479D0"/>
    <w:rsid w:val="009510A6"/>
    <w:rsid w:val="00952395"/>
    <w:rsid w:val="009526F5"/>
    <w:rsid w:val="0095276A"/>
    <w:rsid w:val="0095322F"/>
    <w:rsid w:val="00955E28"/>
    <w:rsid w:val="00956221"/>
    <w:rsid w:val="009603A5"/>
    <w:rsid w:val="00966B76"/>
    <w:rsid w:val="0097056D"/>
    <w:rsid w:val="00974ED6"/>
    <w:rsid w:val="00975579"/>
    <w:rsid w:val="00976E04"/>
    <w:rsid w:val="00981D96"/>
    <w:rsid w:val="00982239"/>
    <w:rsid w:val="00982E37"/>
    <w:rsid w:val="0098308E"/>
    <w:rsid w:val="009908FA"/>
    <w:rsid w:val="00991D8A"/>
    <w:rsid w:val="0099245E"/>
    <w:rsid w:val="00992A75"/>
    <w:rsid w:val="00994550"/>
    <w:rsid w:val="00996015"/>
    <w:rsid w:val="009A0FB8"/>
    <w:rsid w:val="009A2FF6"/>
    <w:rsid w:val="009A47E9"/>
    <w:rsid w:val="009A7C60"/>
    <w:rsid w:val="009B1373"/>
    <w:rsid w:val="009B3723"/>
    <w:rsid w:val="009B441F"/>
    <w:rsid w:val="009B5EE5"/>
    <w:rsid w:val="009B6723"/>
    <w:rsid w:val="009B68CE"/>
    <w:rsid w:val="009C3F67"/>
    <w:rsid w:val="009C5F49"/>
    <w:rsid w:val="009C6F26"/>
    <w:rsid w:val="009C7610"/>
    <w:rsid w:val="009D09FE"/>
    <w:rsid w:val="009D11A3"/>
    <w:rsid w:val="009E12AA"/>
    <w:rsid w:val="009E2A7C"/>
    <w:rsid w:val="009E5CCB"/>
    <w:rsid w:val="009E6125"/>
    <w:rsid w:val="009E6EDE"/>
    <w:rsid w:val="009E790C"/>
    <w:rsid w:val="009F2F78"/>
    <w:rsid w:val="009F3E98"/>
    <w:rsid w:val="009F4F26"/>
    <w:rsid w:val="009F5237"/>
    <w:rsid w:val="009F60C3"/>
    <w:rsid w:val="009F771E"/>
    <w:rsid w:val="00A0134C"/>
    <w:rsid w:val="00A0451C"/>
    <w:rsid w:val="00A04C76"/>
    <w:rsid w:val="00A07033"/>
    <w:rsid w:val="00A07265"/>
    <w:rsid w:val="00A11647"/>
    <w:rsid w:val="00A15557"/>
    <w:rsid w:val="00A15A33"/>
    <w:rsid w:val="00A1630E"/>
    <w:rsid w:val="00A2125F"/>
    <w:rsid w:val="00A219AD"/>
    <w:rsid w:val="00A22EE8"/>
    <w:rsid w:val="00A23F90"/>
    <w:rsid w:val="00A25381"/>
    <w:rsid w:val="00A262BA"/>
    <w:rsid w:val="00A268A7"/>
    <w:rsid w:val="00A26F26"/>
    <w:rsid w:val="00A27BE9"/>
    <w:rsid w:val="00A27E43"/>
    <w:rsid w:val="00A33649"/>
    <w:rsid w:val="00A338C4"/>
    <w:rsid w:val="00A34F2C"/>
    <w:rsid w:val="00A37AFC"/>
    <w:rsid w:val="00A424FA"/>
    <w:rsid w:val="00A44F73"/>
    <w:rsid w:val="00A469B4"/>
    <w:rsid w:val="00A5005A"/>
    <w:rsid w:val="00A51878"/>
    <w:rsid w:val="00A52576"/>
    <w:rsid w:val="00A528C0"/>
    <w:rsid w:val="00A52DE2"/>
    <w:rsid w:val="00A534FC"/>
    <w:rsid w:val="00A535F2"/>
    <w:rsid w:val="00A60F2D"/>
    <w:rsid w:val="00A61842"/>
    <w:rsid w:val="00A64897"/>
    <w:rsid w:val="00A64FA2"/>
    <w:rsid w:val="00A65103"/>
    <w:rsid w:val="00A653C4"/>
    <w:rsid w:val="00A66B07"/>
    <w:rsid w:val="00A6745F"/>
    <w:rsid w:val="00A675E1"/>
    <w:rsid w:val="00A70F9D"/>
    <w:rsid w:val="00A714B5"/>
    <w:rsid w:val="00A74CDA"/>
    <w:rsid w:val="00A7652E"/>
    <w:rsid w:val="00A80076"/>
    <w:rsid w:val="00A81799"/>
    <w:rsid w:val="00A81BBB"/>
    <w:rsid w:val="00A82BB6"/>
    <w:rsid w:val="00A8338B"/>
    <w:rsid w:val="00A84BD5"/>
    <w:rsid w:val="00A84E81"/>
    <w:rsid w:val="00A8730E"/>
    <w:rsid w:val="00A9385B"/>
    <w:rsid w:val="00A952EF"/>
    <w:rsid w:val="00AA294D"/>
    <w:rsid w:val="00AA3444"/>
    <w:rsid w:val="00AA3F8D"/>
    <w:rsid w:val="00AA6FF7"/>
    <w:rsid w:val="00AB0A60"/>
    <w:rsid w:val="00AB24FF"/>
    <w:rsid w:val="00AB3B83"/>
    <w:rsid w:val="00AB5348"/>
    <w:rsid w:val="00AB5A2E"/>
    <w:rsid w:val="00AB67D2"/>
    <w:rsid w:val="00AB69F1"/>
    <w:rsid w:val="00AC08FC"/>
    <w:rsid w:val="00AC0B87"/>
    <w:rsid w:val="00AC108D"/>
    <w:rsid w:val="00AC5F19"/>
    <w:rsid w:val="00AC6DEF"/>
    <w:rsid w:val="00AD0C49"/>
    <w:rsid w:val="00AD13C7"/>
    <w:rsid w:val="00AD24B4"/>
    <w:rsid w:val="00AD4808"/>
    <w:rsid w:val="00AD4FA3"/>
    <w:rsid w:val="00AD6721"/>
    <w:rsid w:val="00AD72A5"/>
    <w:rsid w:val="00AD7CD7"/>
    <w:rsid w:val="00AE1796"/>
    <w:rsid w:val="00AE36C9"/>
    <w:rsid w:val="00AE3D88"/>
    <w:rsid w:val="00AE7050"/>
    <w:rsid w:val="00AF0364"/>
    <w:rsid w:val="00AF0EEE"/>
    <w:rsid w:val="00AF2B7E"/>
    <w:rsid w:val="00AF2EC5"/>
    <w:rsid w:val="00AF3E16"/>
    <w:rsid w:val="00AF4AC0"/>
    <w:rsid w:val="00AF56CA"/>
    <w:rsid w:val="00B01B59"/>
    <w:rsid w:val="00B0473C"/>
    <w:rsid w:val="00B147E5"/>
    <w:rsid w:val="00B172DB"/>
    <w:rsid w:val="00B224EB"/>
    <w:rsid w:val="00B23E96"/>
    <w:rsid w:val="00B27073"/>
    <w:rsid w:val="00B2757B"/>
    <w:rsid w:val="00B275AA"/>
    <w:rsid w:val="00B30C21"/>
    <w:rsid w:val="00B31DA9"/>
    <w:rsid w:val="00B31E12"/>
    <w:rsid w:val="00B346D9"/>
    <w:rsid w:val="00B352F6"/>
    <w:rsid w:val="00B37BEB"/>
    <w:rsid w:val="00B37CB4"/>
    <w:rsid w:val="00B41545"/>
    <w:rsid w:val="00B4233A"/>
    <w:rsid w:val="00B45DAF"/>
    <w:rsid w:val="00B46F7B"/>
    <w:rsid w:val="00B47F74"/>
    <w:rsid w:val="00B506D2"/>
    <w:rsid w:val="00B5361F"/>
    <w:rsid w:val="00B55674"/>
    <w:rsid w:val="00B57DED"/>
    <w:rsid w:val="00B61106"/>
    <w:rsid w:val="00B62E4E"/>
    <w:rsid w:val="00B64D97"/>
    <w:rsid w:val="00B6525E"/>
    <w:rsid w:val="00B6569B"/>
    <w:rsid w:val="00B657D3"/>
    <w:rsid w:val="00B67E8A"/>
    <w:rsid w:val="00B700A9"/>
    <w:rsid w:val="00B8195B"/>
    <w:rsid w:val="00B83B57"/>
    <w:rsid w:val="00B84272"/>
    <w:rsid w:val="00B877E4"/>
    <w:rsid w:val="00B87FC1"/>
    <w:rsid w:val="00B91142"/>
    <w:rsid w:val="00B920CF"/>
    <w:rsid w:val="00B92398"/>
    <w:rsid w:val="00B926D7"/>
    <w:rsid w:val="00B934C4"/>
    <w:rsid w:val="00B959DE"/>
    <w:rsid w:val="00B95BDA"/>
    <w:rsid w:val="00B97375"/>
    <w:rsid w:val="00B97978"/>
    <w:rsid w:val="00BA0292"/>
    <w:rsid w:val="00BA09D6"/>
    <w:rsid w:val="00BA2B6F"/>
    <w:rsid w:val="00BA469E"/>
    <w:rsid w:val="00BA5B6A"/>
    <w:rsid w:val="00BA71C4"/>
    <w:rsid w:val="00BA7855"/>
    <w:rsid w:val="00BB0132"/>
    <w:rsid w:val="00BB1195"/>
    <w:rsid w:val="00BB1209"/>
    <w:rsid w:val="00BB1ECE"/>
    <w:rsid w:val="00BB212E"/>
    <w:rsid w:val="00BB2A4C"/>
    <w:rsid w:val="00BB2B7D"/>
    <w:rsid w:val="00BC0A82"/>
    <w:rsid w:val="00BC5262"/>
    <w:rsid w:val="00BC7D57"/>
    <w:rsid w:val="00BD2A81"/>
    <w:rsid w:val="00BD4271"/>
    <w:rsid w:val="00BD51C3"/>
    <w:rsid w:val="00BD744E"/>
    <w:rsid w:val="00BE1E63"/>
    <w:rsid w:val="00BE236F"/>
    <w:rsid w:val="00BE2DE1"/>
    <w:rsid w:val="00BE53D4"/>
    <w:rsid w:val="00BF0681"/>
    <w:rsid w:val="00BF0C31"/>
    <w:rsid w:val="00BF115C"/>
    <w:rsid w:val="00BF31DA"/>
    <w:rsid w:val="00BF3E2C"/>
    <w:rsid w:val="00BF5046"/>
    <w:rsid w:val="00BF547E"/>
    <w:rsid w:val="00BF5EB3"/>
    <w:rsid w:val="00BF6090"/>
    <w:rsid w:val="00BF701F"/>
    <w:rsid w:val="00BF722A"/>
    <w:rsid w:val="00BF7ACA"/>
    <w:rsid w:val="00BF7D2C"/>
    <w:rsid w:val="00C01AD8"/>
    <w:rsid w:val="00C01E84"/>
    <w:rsid w:val="00C0305E"/>
    <w:rsid w:val="00C0382C"/>
    <w:rsid w:val="00C0509D"/>
    <w:rsid w:val="00C064B5"/>
    <w:rsid w:val="00C12F7E"/>
    <w:rsid w:val="00C13F9D"/>
    <w:rsid w:val="00C14BA3"/>
    <w:rsid w:val="00C216C4"/>
    <w:rsid w:val="00C24630"/>
    <w:rsid w:val="00C2528A"/>
    <w:rsid w:val="00C31379"/>
    <w:rsid w:val="00C31AFA"/>
    <w:rsid w:val="00C32746"/>
    <w:rsid w:val="00C33CEE"/>
    <w:rsid w:val="00C37B10"/>
    <w:rsid w:val="00C427B2"/>
    <w:rsid w:val="00C427CC"/>
    <w:rsid w:val="00C42B62"/>
    <w:rsid w:val="00C45646"/>
    <w:rsid w:val="00C458C1"/>
    <w:rsid w:val="00C46D64"/>
    <w:rsid w:val="00C47C73"/>
    <w:rsid w:val="00C53970"/>
    <w:rsid w:val="00C54523"/>
    <w:rsid w:val="00C55469"/>
    <w:rsid w:val="00C555FE"/>
    <w:rsid w:val="00C56747"/>
    <w:rsid w:val="00C609A2"/>
    <w:rsid w:val="00C60EF2"/>
    <w:rsid w:val="00C62FF6"/>
    <w:rsid w:val="00C6300C"/>
    <w:rsid w:val="00C65381"/>
    <w:rsid w:val="00C71101"/>
    <w:rsid w:val="00C7142A"/>
    <w:rsid w:val="00C714D3"/>
    <w:rsid w:val="00C733CC"/>
    <w:rsid w:val="00C740AB"/>
    <w:rsid w:val="00C74758"/>
    <w:rsid w:val="00C74AB1"/>
    <w:rsid w:val="00C74E84"/>
    <w:rsid w:val="00C76924"/>
    <w:rsid w:val="00C76D2C"/>
    <w:rsid w:val="00C80A84"/>
    <w:rsid w:val="00C80DBC"/>
    <w:rsid w:val="00C82FC8"/>
    <w:rsid w:val="00C844D6"/>
    <w:rsid w:val="00C92750"/>
    <w:rsid w:val="00C929F3"/>
    <w:rsid w:val="00C93D92"/>
    <w:rsid w:val="00C957E0"/>
    <w:rsid w:val="00C96DC7"/>
    <w:rsid w:val="00CA2038"/>
    <w:rsid w:val="00CA2ECD"/>
    <w:rsid w:val="00CA35D2"/>
    <w:rsid w:val="00CA3FBC"/>
    <w:rsid w:val="00CA5584"/>
    <w:rsid w:val="00CB454C"/>
    <w:rsid w:val="00CB6C1B"/>
    <w:rsid w:val="00CC01FF"/>
    <w:rsid w:val="00CC2459"/>
    <w:rsid w:val="00CC31C4"/>
    <w:rsid w:val="00CC6591"/>
    <w:rsid w:val="00CC72A1"/>
    <w:rsid w:val="00CD22B6"/>
    <w:rsid w:val="00CD27F3"/>
    <w:rsid w:val="00CD50EC"/>
    <w:rsid w:val="00CE4680"/>
    <w:rsid w:val="00CE5223"/>
    <w:rsid w:val="00CE5F58"/>
    <w:rsid w:val="00CF0B44"/>
    <w:rsid w:val="00CF4F29"/>
    <w:rsid w:val="00CF5355"/>
    <w:rsid w:val="00CF6527"/>
    <w:rsid w:val="00CF6D2F"/>
    <w:rsid w:val="00CF7534"/>
    <w:rsid w:val="00CF77F7"/>
    <w:rsid w:val="00D0171F"/>
    <w:rsid w:val="00D03848"/>
    <w:rsid w:val="00D07F29"/>
    <w:rsid w:val="00D13FDC"/>
    <w:rsid w:val="00D144B0"/>
    <w:rsid w:val="00D14D32"/>
    <w:rsid w:val="00D2182F"/>
    <w:rsid w:val="00D224CF"/>
    <w:rsid w:val="00D2509C"/>
    <w:rsid w:val="00D25D1B"/>
    <w:rsid w:val="00D277C6"/>
    <w:rsid w:val="00D27B99"/>
    <w:rsid w:val="00D32197"/>
    <w:rsid w:val="00D326BD"/>
    <w:rsid w:val="00D3279E"/>
    <w:rsid w:val="00D37007"/>
    <w:rsid w:val="00D41E79"/>
    <w:rsid w:val="00D42586"/>
    <w:rsid w:val="00D42C85"/>
    <w:rsid w:val="00D45020"/>
    <w:rsid w:val="00D4503E"/>
    <w:rsid w:val="00D45F15"/>
    <w:rsid w:val="00D54669"/>
    <w:rsid w:val="00D57962"/>
    <w:rsid w:val="00D57A70"/>
    <w:rsid w:val="00D626A9"/>
    <w:rsid w:val="00D646AD"/>
    <w:rsid w:val="00D64789"/>
    <w:rsid w:val="00D6502C"/>
    <w:rsid w:val="00D71CAB"/>
    <w:rsid w:val="00D73144"/>
    <w:rsid w:val="00D75594"/>
    <w:rsid w:val="00D773CF"/>
    <w:rsid w:val="00D8288A"/>
    <w:rsid w:val="00D91E84"/>
    <w:rsid w:val="00DA173E"/>
    <w:rsid w:val="00DA569A"/>
    <w:rsid w:val="00DA5A47"/>
    <w:rsid w:val="00DA618D"/>
    <w:rsid w:val="00DB0D90"/>
    <w:rsid w:val="00DB3CBA"/>
    <w:rsid w:val="00DB58C0"/>
    <w:rsid w:val="00DB642A"/>
    <w:rsid w:val="00DC17DD"/>
    <w:rsid w:val="00DC2109"/>
    <w:rsid w:val="00DC3C61"/>
    <w:rsid w:val="00DC4F73"/>
    <w:rsid w:val="00DC7086"/>
    <w:rsid w:val="00DC7153"/>
    <w:rsid w:val="00DC7D1A"/>
    <w:rsid w:val="00DD55F0"/>
    <w:rsid w:val="00DE07C7"/>
    <w:rsid w:val="00DE3E12"/>
    <w:rsid w:val="00DE4DFC"/>
    <w:rsid w:val="00DE5D4C"/>
    <w:rsid w:val="00DF47DD"/>
    <w:rsid w:val="00DF66D8"/>
    <w:rsid w:val="00DF6A8B"/>
    <w:rsid w:val="00DF6C0B"/>
    <w:rsid w:val="00E00604"/>
    <w:rsid w:val="00E00719"/>
    <w:rsid w:val="00E0078C"/>
    <w:rsid w:val="00E03FA5"/>
    <w:rsid w:val="00E04DAA"/>
    <w:rsid w:val="00E053E8"/>
    <w:rsid w:val="00E13B60"/>
    <w:rsid w:val="00E144A7"/>
    <w:rsid w:val="00E14749"/>
    <w:rsid w:val="00E166C1"/>
    <w:rsid w:val="00E216F3"/>
    <w:rsid w:val="00E2245D"/>
    <w:rsid w:val="00E24B20"/>
    <w:rsid w:val="00E24DB1"/>
    <w:rsid w:val="00E31231"/>
    <w:rsid w:val="00E32061"/>
    <w:rsid w:val="00E362A2"/>
    <w:rsid w:val="00E40777"/>
    <w:rsid w:val="00E456EB"/>
    <w:rsid w:val="00E47D7D"/>
    <w:rsid w:val="00E50042"/>
    <w:rsid w:val="00E51BB8"/>
    <w:rsid w:val="00E51F53"/>
    <w:rsid w:val="00E5342A"/>
    <w:rsid w:val="00E56319"/>
    <w:rsid w:val="00E567B1"/>
    <w:rsid w:val="00E574ED"/>
    <w:rsid w:val="00E60A64"/>
    <w:rsid w:val="00E61CC7"/>
    <w:rsid w:val="00E655DB"/>
    <w:rsid w:val="00E7036C"/>
    <w:rsid w:val="00E721E9"/>
    <w:rsid w:val="00E731BF"/>
    <w:rsid w:val="00E74935"/>
    <w:rsid w:val="00E75255"/>
    <w:rsid w:val="00E75ED7"/>
    <w:rsid w:val="00E77004"/>
    <w:rsid w:val="00E818D6"/>
    <w:rsid w:val="00E81E40"/>
    <w:rsid w:val="00E83107"/>
    <w:rsid w:val="00E835F6"/>
    <w:rsid w:val="00E83E57"/>
    <w:rsid w:val="00E83F9D"/>
    <w:rsid w:val="00E84234"/>
    <w:rsid w:val="00E84652"/>
    <w:rsid w:val="00E8508E"/>
    <w:rsid w:val="00E85A1B"/>
    <w:rsid w:val="00E86857"/>
    <w:rsid w:val="00E909CD"/>
    <w:rsid w:val="00E92116"/>
    <w:rsid w:val="00E95831"/>
    <w:rsid w:val="00EA025A"/>
    <w:rsid w:val="00EA1004"/>
    <w:rsid w:val="00EA128A"/>
    <w:rsid w:val="00EA2244"/>
    <w:rsid w:val="00EA55C7"/>
    <w:rsid w:val="00EB0107"/>
    <w:rsid w:val="00EB2ACF"/>
    <w:rsid w:val="00EB3B13"/>
    <w:rsid w:val="00EB3D50"/>
    <w:rsid w:val="00EB5624"/>
    <w:rsid w:val="00EB606D"/>
    <w:rsid w:val="00EC13FA"/>
    <w:rsid w:val="00EC48E6"/>
    <w:rsid w:val="00EC5B55"/>
    <w:rsid w:val="00EC7711"/>
    <w:rsid w:val="00ED0848"/>
    <w:rsid w:val="00ED0ADD"/>
    <w:rsid w:val="00ED3707"/>
    <w:rsid w:val="00ED4519"/>
    <w:rsid w:val="00ED5EA5"/>
    <w:rsid w:val="00ED6173"/>
    <w:rsid w:val="00ED7F94"/>
    <w:rsid w:val="00EE2B08"/>
    <w:rsid w:val="00EE3651"/>
    <w:rsid w:val="00EE389D"/>
    <w:rsid w:val="00EE7735"/>
    <w:rsid w:val="00EE7CFF"/>
    <w:rsid w:val="00EF11E1"/>
    <w:rsid w:val="00EF32FD"/>
    <w:rsid w:val="00EF5DBC"/>
    <w:rsid w:val="00EF6C50"/>
    <w:rsid w:val="00F024EB"/>
    <w:rsid w:val="00F02925"/>
    <w:rsid w:val="00F058CE"/>
    <w:rsid w:val="00F0641D"/>
    <w:rsid w:val="00F06626"/>
    <w:rsid w:val="00F11B81"/>
    <w:rsid w:val="00F12177"/>
    <w:rsid w:val="00F1315D"/>
    <w:rsid w:val="00F170E2"/>
    <w:rsid w:val="00F20070"/>
    <w:rsid w:val="00F21636"/>
    <w:rsid w:val="00F221DB"/>
    <w:rsid w:val="00F224F9"/>
    <w:rsid w:val="00F257EC"/>
    <w:rsid w:val="00F309BE"/>
    <w:rsid w:val="00F30D9E"/>
    <w:rsid w:val="00F41464"/>
    <w:rsid w:val="00F42CB4"/>
    <w:rsid w:val="00F4461B"/>
    <w:rsid w:val="00F45154"/>
    <w:rsid w:val="00F4627C"/>
    <w:rsid w:val="00F47922"/>
    <w:rsid w:val="00F47A3C"/>
    <w:rsid w:val="00F50074"/>
    <w:rsid w:val="00F509B8"/>
    <w:rsid w:val="00F50A84"/>
    <w:rsid w:val="00F50BA3"/>
    <w:rsid w:val="00F511FB"/>
    <w:rsid w:val="00F51EC1"/>
    <w:rsid w:val="00F5289D"/>
    <w:rsid w:val="00F531DA"/>
    <w:rsid w:val="00F53E82"/>
    <w:rsid w:val="00F544C9"/>
    <w:rsid w:val="00F55B8F"/>
    <w:rsid w:val="00F56D74"/>
    <w:rsid w:val="00F6094B"/>
    <w:rsid w:val="00F6097D"/>
    <w:rsid w:val="00F6472E"/>
    <w:rsid w:val="00F6692B"/>
    <w:rsid w:val="00F70B97"/>
    <w:rsid w:val="00F7194B"/>
    <w:rsid w:val="00F72A73"/>
    <w:rsid w:val="00F72B10"/>
    <w:rsid w:val="00F72DE3"/>
    <w:rsid w:val="00F73069"/>
    <w:rsid w:val="00F7324F"/>
    <w:rsid w:val="00F7351A"/>
    <w:rsid w:val="00F7395F"/>
    <w:rsid w:val="00F73F16"/>
    <w:rsid w:val="00F7444C"/>
    <w:rsid w:val="00F76321"/>
    <w:rsid w:val="00F7676C"/>
    <w:rsid w:val="00F775DC"/>
    <w:rsid w:val="00F83359"/>
    <w:rsid w:val="00F83C1F"/>
    <w:rsid w:val="00F8553E"/>
    <w:rsid w:val="00F8701C"/>
    <w:rsid w:val="00F87948"/>
    <w:rsid w:val="00F90650"/>
    <w:rsid w:val="00F908ED"/>
    <w:rsid w:val="00F90A4E"/>
    <w:rsid w:val="00F90E11"/>
    <w:rsid w:val="00F91063"/>
    <w:rsid w:val="00F91519"/>
    <w:rsid w:val="00F932A7"/>
    <w:rsid w:val="00F93396"/>
    <w:rsid w:val="00F935E7"/>
    <w:rsid w:val="00F96DC2"/>
    <w:rsid w:val="00FA0845"/>
    <w:rsid w:val="00FA08C7"/>
    <w:rsid w:val="00FA0D4E"/>
    <w:rsid w:val="00FA14DA"/>
    <w:rsid w:val="00FA25E7"/>
    <w:rsid w:val="00FA7E29"/>
    <w:rsid w:val="00FB00F5"/>
    <w:rsid w:val="00FB059E"/>
    <w:rsid w:val="00FB3580"/>
    <w:rsid w:val="00FB64D3"/>
    <w:rsid w:val="00FB75AE"/>
    <w:rsid w:val="00FB7819"/>
    <w:rsid w:val="00FB7D63"/>
    <w:rsid w:val="00FC1BB1"/>
    <w:rsid w:val="00FC4A27"/>
    <w:rsid w:val="00FC52BF"/>
    <w:rsid w:val="00FD0330"/>
    <w:rsid w:val="00FD1231"/>
    <w:rsid w:val="00FD34EB"/>
    <w:rsid w:val="00FD6808"/>
    <w:rsid w:val="00FD796E"/>
    <w:rsid w:val="00FE37AF"/>
    <w:rsid w:val="00FE598B"/>
    <w:rsid w:val="00FF2A0C"/>
    <w:rsid w:val="00FF66D9"/>
    <w:rsid w:val="00FF6A40"/>
    <w:rsid w:val="00FF73D0"/>
    <w:rsid w:val="00F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DA65D"/>
  <w15:docId w15:val="{EFA490AB-3A61-4CF0-9DCA-68A0F11B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="Times New Roman" w:hAnsi="Gotham Book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27B2"/>
    <w:rPr>
      <w:lang w:eastAsia="en-GB"/>
    </w:rPr>
  </w:style>
  <w:style w:type="paragraph" w:styleId="Overskrift1">
    <w:name w:val="heading 1"/>
    <w:basedOn w:val="Normal"/>
    <w:next w:val="Normal"/>
    <w:link w:val="Overskrift1Tegn"/>
    <w:qFormat/>
    <w:rsid w:val="00D27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D30D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427B2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FD34EB"/>
    <w:pPr>
      <w:tabs>
        <w:tab w:val="center" w:pos="4536"/>
        <w:tab w:val="right" w:pos="9072"/>
      </w:tabs>
    </w:pPr>
  </w:style>
  <w:style w:type="paragraph" w:customStyle="1" w:styleId="Argument">
    <w:name w:val="Argument"/>
    <w:basedOn w:val="Normal"/>
    <w:rsid w:val="00C427B2"/>
    <w:pPr>
      <w:shd w:val="pct20" w:color="000000" w:fill="FFFFFF"/>
      <w:ind w:left="567"/>
    </w:pPr>
    <w:rPr>
      <w:i/>
    </w:rPr>
  </w:style>
  <w:style w:type="character" w:styleId="Sidetall">
    <w:name w:val="page number"/>
    <w:basedOn w:val="Standardskriftforavsnitt"/>
    <w:rsid w:val="00C427B2"/>
  </w:style>
  <w:style w:type="table" w:styleId="Tabellrutenett">
    <w:name w:val="Table Grid"/>
    <w:basedOn w:val="Vanligtabell"/>
    <w:rsid w:val="00CF5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FA08C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1E6A16"/>
    <w:rPr>
      <w:color w:val="0000FF"/>
      <w:u w:val="single"/>
    </w:rPr>
  </w:style>
  <w:style w:type="paragraph" w:styleId="Fotnotetekst">
    <w:name w:val="footnote text"/>
    <w:basedOn w:val="Normal"/>
    <w:link w:val="FotnotetekstTegn"/>
    <w:semiHidden/>
    <w:unhideWhenUsed/>
    <w:rsid w:val="00855B52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semiHidden/>
    <w:rsid w:val="00855B52"/>
    <w:rPr>
      <w:sz w:val="20"/>
      <w:szCs w:val="20"/>
      <w:lang w:eastAsia="en-GB"/>
    </w:rPr>
  </w:style>
  <w:style w:type="character" w:styleId="Fotnotereferanse">
    <w:name w:val="footnote reference"/>
    <w:basedOn w:val="Standardskriftforavsnitt"/>
    <w:semiHidden/>
    <w:unhideWhenUsed/>
    <w:rsid w:val="00855B52"/>
    <w:rPr>
      <w:vertAlign w:val="superscript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07C3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ascii="Times New Roman" w:eastAsiaTheme="minorHAnsi" w:hAnsi="Times New Roman"/>
      <w:i/>
      <w:iCs/>
      <w:color w:val="4F81BD" w:themeColor="accent1"/>
      <w:sz w:val="22"/>
      <w:szCs w:val="22"/>
      <w:lang w:eastAsia="en-US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07C30"/>
    <w:rPr>
      <w:rFonts w:ascii="Times New Roman" w:eastAsiaTheme="minorHAnsi" w:hAnsi="Times New Roman"/>
      <w:i/>
      <w:iCs/>
      <w:color w:val="4F81BD" w:themeColor="accent1"/>
      <w:sz w:val="22"/>
      <w:szCs w:val="22"/>
      <w:lang w:eastAsia="en-US"/>
    </w:rPr>
  </w:style>
  <w:style w:type="character" w:styleId="Utheving">
    <w:name w:val="Emphasis"/>
    <w:basedOn w:val="Standardskriftforavsnitt"/>
    <w:uiPriority w:val="20"/>
    <w:qFormat/>
    <w:rsid w:val="00607C30"/>
    <w:rPr>
      <w:i/>
      <w:iCs/>
    </w:rPr>
  </w:style>
  <w:style w:type="character" w:styleId="Fulgthyperkobling">
    <w:name w:val="FollowedHyperlink"/>
    <w:basedOn w:val="Standardskriftforavsnitt"/>
    <w:semiHidden/>
    <w:unhideWhenUsed/>
    <w:rsid w:val="0063720A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C21DC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rsid w:val="00D277C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Listeavsnitt">
    <w:name w:val="List Paragraph"/>
    <w:basedOn w:val="Normal"/>
    <w:uiPriority w:val="1"/>
    <w:qFormat/>
    <w:rsid w:val="001B2446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3D30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Merknadsreferanse">
    <w:name w:val="annotation reference"/>
    <w:basedOn w:val="Standardskriftforavsnitt"/>
    <w:semiHidden/>
    <w:unhideWhenUsed/>
    <w:rsid w:val="00812D60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812D60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812D60"/>
    <w:rPr>
      <w:sz w:val="20"/>
      <w:szCs w:val="20"/>
      <w:lang w:eastAsia="en-GB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812D60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812D60"/>
    <w:rPr>
      <w:b/>
      <w:bCs/>
      <w:sz w:val="20"/>
      <w:szCs w:val="20"/>
      <w:lang w:eastAsia="en-GB"/>
    </w:rPr>
  </w:style>
  <w:style w:type="paragraph" w:styleId="Brdtekst">
    <w:name w:val="Body Text"/>
    <w:basedOn w:val="Normal"/>
    <w:link w:val="BrdtekstTegn"/>
    <w:uiPriority w:val="1"/>
    <w:qFormat/>
    <w:rsid w:val="0018367D"/>
    <w:pPr>
      <w:widowControl w:val="0"/>
      <w:autoSpaceDE w:val="0"/>
      <w:autoSpaceDN w:val="0"/>
      <w:spacing w:after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18367D"/>
    <w:rPr>
      <w:rFonts w:ascii="Arial" w:eastAsia="Arial" w:hAnsi="Arial" w:cs="Arial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FELLESARKIV\Brevmal%202010\MAL%20brevark%20ny%20profi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BDBFC3E353F469D68D9058F7D421B" ma:contentTypeVersion="12" ma:contentTypeDescription="Opprett et nytt dokument." ma:contentTypeScope="" ma:versionID="5375dafcf7a85fc410573a2bf38a8f64">
  <xsd:schema xmlns:xsd="http://www.w3.org/2001/XMLSchema" xmlns:xs="http://www.w3.org/2001/XMLSchema" xmlns:p="http://schemas.microsoft.com/office/2006/metadata/properties" xmlns:ns2="fcf28e83-5c15-4568-852d-7a314bab1267" xmlns:ns3="bbd3b030-5c6c-49e8-bc67-9bf431328a16" targetNamespace="http://schemas.microsoft.com/office/2006/metadata/properties" ma:root="true" ma:fieldsID="c14b9da288495bd0dc2225fbc5973154" ns2:_="" ns3:_="">
    <xsd:import namespace="fcf28e83-5c15-4568-852d-7a314bab1267"/>
    <xsd:import namespace="bbd3b030-5c6c-49e8-bc67-9bf431328a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28e83-5c15-4568-852d-7a314bab1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3b030-5c6c-49e8-bc67-9bf431328a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5909AA-2887-407B-B203-EE395EE557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E06976-1FDD-4720-B2E3-FA3F4216C8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FB0092-5540-4F25-9208-50CFD59C8C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525FAA-DFED-401A-9899-0AD1CFD11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28e83-5c15-4568-852d-7a314bab1267"/>
    <ds:schemaRef ds:uri="bbd3b030-5c6c-49e8-bc67-9bf431328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S:\FELLESARKIV\Brevmal 2010\MAL brevark ny profil.dotx</Template>
  <TotalTime>1</TotalTime>
  <Pages>1</Pages>
  <Words>362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Norsk Kennel Klub</Company>
  <LinksUpToDate>false</LinksUpToDate>
  <CharactersWithSpaces>2281</CharactersWithSpaces>
  <SharedDoc>false</SharedDoc>
  <HLinks>
    <vt:vector size="36" baseType="variant">
      <vt:variant>
        <vt:i4>3932180</vt:i4>
      </vt:variant>
      <vt:variant>
        <vt:i4>0</vt:i4>
      </vt:variant>
      <vt:variant>
        <vt:i4>0</vt:i4>
      </vt:variant>
      <vt:variant>
        <vt:i4>5</vt:i4>
      </vt:variant>
      <vt:variant>
        <vt:lpwstr>mailto:lene.kristin.wilhelmsen@nkku.no</vt:lpwstr>
      </vt:variant>
      <vt:variant>
        <vt:lpwstr/>
      </vt:variant>
      <vt:variant>
        <vt:i4>5963902</vt:i4>
      </vt:variant>
      <vt:variant>
        <vt:i4>3334</vt:i4>
      </vt:variant>
      <vt:variant>
        <vt:i4>1026</vt:i4>
      </vt:variant>
      <vt:variant>
        <vt:i4>1</vt:i4>
      </vt:variant>
      <vt:variant>
        <vt:lpwstr>S:\FELLESARKIV\logoer\NKK_logoer_ny\NKK_BW_2cm_600dpi.jpg</vt:lpwstr>
      </vt:variant>
      <vt:variant>
        <vt:lpwstr/>
      </vt:variant>
      <vt:variant>
        <vt:i4>131179</vt:i4>
      </vt:variant>
      <vt:variant>
        <vt:i4>3443</vt:i4>
      </vt:variant>
      <vt:variant>
        <vt:i4>1027</vt:i4>
      </vt:variant>
      <vt:variant>
        <vt:i4>1</vt:i4>
      </vt:variant>
      <vt:variant>
        <vt:lpwstr>S:\FELLESARKIV\logoer\NKK_logoer_ny\LOGOTXT_BW_10cm_300dpi.jpg</vt:lpwstr>
      </vt:variant>
      <vt:variant>
        <vt:lpwstr/>
      </vt:variant>
      <vt:variant>
        <vt:i4>7995508</vt:i4>
      </vt:variant>
      <vt:variant>
        <vt:i4>3561</vt:i4>
      </vt:variant>
      <vt:variant>
        <vt:i4>1028</vt:i4>
      </vt:variant>
      <vt:variant>
        <vt:i4>1</vt:i4>
      </vt:variant>
      <vt:variant>
        <vt:lpwstr>S:\FELLESARKIV\logoer\NKK_logoer_ny\NytteOgGlede\NG2_BW_10cm_200dpi.jpg</vt:lpwstr>
      </vt:variant>
      <vt:variant>
        <vt:lpwstr/>
      </vt:variant>
      <vt:variant>
        <vt:i4>1966134</vt:i4>
      </vt:variant>
      <vt:variant>
        <vt:i4>3769</vt:i4>
      </vt:variant>
      <vt:variant>
        <vt:i4>1029</vt:i4>
      </vt:variant>
      <vt:variant>
        <vt:i4>1</vt:i4>
      </vt:variant>
      <vt:variant>
        <vt:lpwstr>S:\FELLESARKIV\logoer\FCI\FCI_BW_1cm_300dpi.jpg</vt:lpwstr>
      </vt:variant>
      <vt:variant>
        <vt:lpwstr/>
      </vt:variant>
      <vt:variant>
        <vt:i4>1966134</vt:i4>
      </vt:variant>
      <vt:variant>
        <vt:i4>3862</vt:i4>
      </vt:variant>
      <vt:variant>
        <vt:i4>1030</vt:i4>
      </vt:variant>
      <vt:variant>
        <vt:i4>1</vt:i4>
      </vt:variant>
      <vt:variant>
        <vt:lpwstr>S:\FELLESARKIV\logoer\NKU\NKU_BW_1cm_300dpi.jpg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Roaas</dc:creator>
  <cp:lastModifiedBy>Eva Hunstad</cp:lastModifiedBy>
  <cp:revision>2</cp:revision>
  <cp:lastPrinted>2019-10-16T10:16:00Z</cp:lastPrinted>
  <dcterms:created xsi:type="dcterms:W3CDTF">2025-04-28T11:40:00Z</dcterms:created>
  <dcterms:modified xsi:type="dcterms:W3CDTF">2025-04-28T11:40:00Z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0x0101006E2BDBFC3E353F469D68D9058F7D421B</vt:lpwstr>
  </property>
</Properties>
</file>